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D58BB" w14:textId="77777777" w:rsidR="000865B1" w:rsidRPr="00615850" w:rsidRDefault="000865B1" w:rsidP="00757FA1">
      <w:pPr>
        <w:rPr>
          <w:b/>
          <w:sz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0"/>
        <w:gridCol w:w="2249"/>
        <w:gridCol w:w="2410"/>
        <w:gridCol w:w="2410"/>
        <w:gridCol w:w="2409"/>
        <w:gridCol w:w="2410"/>
        <w:gridCol w:w="2210"/>
      </w:tblGrid>
      <w:tr w:rsidR="00580E8E" w14:paraId="5D9ACF18" w14:textId="6A13E9FA" w:rsidTr="00580E8E">
        <w:trPr>
          <w:trHeight w:hRule="exact" w:val="510"/>
        </w:trPr>
        <w:tc>
          <w:tcPr>
            <w:tcW w:w="1290" w:type="dxa"/>
            <w:shd w:val="clear" w:color="auto" w:fill="FEAAA8"/>
          </w:tcPr>
          <w:p w14:paraId="7C01EAE0" w14:textId="77777777" w:rsidR="00580E8E" w:rsidRPr="00B14BB6" w:rsidRDefault="00580E8E" w:rsidP="009C047E">
            <w:pPr>
              <w:rPr>
                <w:sz w:val="28"/>
              </w:rPr>
            </w:pPr>
          </w:p>
        </w:tc>
        <w:tc>
          <w:tcPr>
            <w:tcW w:w="2249" w:type="dxa"/>
            <w:shd w:val="clear" w:color="auto" w:fill="FEAAA8"/>
            <w:vAlign w:val="center"/>
          </w:tcPr>
          <w:p w14:paraId="709C97C5" w14:textId="77777777" w:rsidR="00580E8E" w:rsidRPr="00B14BB6" w:rsidRDefault="00580E8E" w:rsidP="009C047E">
            <w:pPr>
              <w:jc w:val="center"/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Unit 1</w:t>
            </w:r>
          </w:p>
        </w:tc>
        <w:tc>
          <w:tcPr>
            <w:tcW w:w="2410" w:type="dxa"/>
            <w:shd w:val="clear" w:color="auto" w:fill="FEAAA8"/>
            <w:vAlign w:val="center"/>
          </w:tcPr>
          <w:p w14:paraId="42775F45" w14:textId="77777777" w:rsidR="00580E8E" w:rsidRPr="00B14BB6" w:rsidRDefault="00580E8E" w:rsidP="009C047E">
            <w:pPr>
              <w:jc w:val="center"/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Unit 2</w:t>
            </w:r>
          </w:p>
        </w:tc>
        <w:tc>
          <w:tcPr>
            <w:tcW w:w="2410" w:type="dxa"/>
            <w:shd w:val="clear" w:color="auto" w:fill="FEAAA8"/>
            <w:vAlign w:val="center"/>
          </w:tcPr>
          <w:p w14:paraId="788EB9E6" w14:textId="77777777" w:rsidR="00580E8E" w:rsidRPr="00B14BB6" w:rsidRDefault="00580E8E" w:rsidP="009C047E">
            <w:pPr>
              <w:jc w:val="center"/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Unit 3</w:t>
            </w:r>
          </w:p>
        </w:tc>
        <w:tc>
          <w:tcPr>
            <w:tcW w:w="2409" w:type="dxa"/>
            <w:shd w:val="clear" w:color="auto" w:fill="FEAAA8"/>
            <w:vAlign w:val="center"/>
          </w:tcPr>
          <w:p w14:paraId="167E929C" w14:textId="77777777" w:rsidR="00580E8E" w:rsidRPr="00B14BB6" w:rsidRDefault="00580E8E" w:rsidP="009C047E">
            <w:pPr>
              <w:jc w:val="center"/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Unit 4</w:t>
            </w:r>
          </w:p>
        </w:tc>
        <w:tc>
          <w:tcPr>
            <w:tcW w:w="2410" w:type="dxa"/>
            <w:shd w:val="clear" w:color="auto" w:fill="FEAAA8"/>
            <w:vAlign w:val="center"/>
          </w:tcPr>
          <w:p w14:paraId="10CB2D70" w14:textId="77777777" w:rsidR="00580E8E" w:rsidRPr="00B14BB6" w:rsidRDefault="00580E8E" w:rsidP="009C047E">
            <w:pPr>
              <w:jc w:val="center"/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Unit 5</w:t>
            </w:r>
          </w:p>
        </w:tc>
        <w:tc>
          <w:tcPr>
            <w:tcW w:w="2210" w:type="dxa"/>
            <w:shd w:val="clear" w:color="auto" w:fill="FEAAA8"/>
            <w:vAlign w:val="center"/>
          </w:tcPr>
          <w:p w14:paraId="190404F3" w14:textId="081328D9" w:rsidR="00580E8E" w:rsidRPr="00B14BB6" w:rsidRDefault="00580E8E" w:rsidP="00580E8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Unit 6</w:t>
            </w:r>
          </w:p>
        </w:tc>
      </w:tr>
      <w:tr w:rsidR="00580E8E" w14:paraId="5E75E914" w14:textId="4A3E8BAF" w:rsidTr="00580E8E">
        <w:trPr>
          <w:trHeight w:hRule="exact" w:val="329"/>
        </w:trPr>
        <w:tc>
          <w:tcPr>
            <w:tcW w:w="1290" w:type="dxa"/>
            <w:vMerge w:val="restart"/>
            <w:shd w:val="clear" w:color="auto" w:fill="FEAAA8"/>
            <w:vAlign w:val="center"/>
          </w:tcPr>
          <w:p w14:paraId="1707A868" w14:textId="77777777" w:rsidR="00580E8E" w:rsidRPr="00B14BB6" w:rsidRDefault="00580E8E" w:rsidP="009C047E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EYFS</w:t>
            </w:r>
          </w:p>
        </w:tc>
        <w:tc>
          <w:tcPr>
            <w:tcW w:w="2249" w:type="dxa"/>
            <w:shd w:val="clear" w:color="auto" w:fill="FFE3E1"/>
            <w:vAlign w:val="center"/>
          </w:tcPr>
          <w:p w14:paraId="1BD46BB6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10" w:type="dxa"/>
            <w:shd w:val="clear" w:color="auto" w:fill="FFE3E1"/>
            <w:vAlign w:val="center"/>
          </w:tcPr>
          <w:p w14:paraId="3F34D4FF" w14:textId="77777777" w:rsidR="00580E8E" w:rsidRPr="008E6A9F" w:rsidRDefault="00580E8E" w:rsidP="009C047E">
            <w:pPr>
              <w:tabs>
                <w:tab w:val="left" w:pos="216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2410" w:type="dxa"/>
            <w:shd w:val="clear" w:color="auto" w:fill="FFE3E1"/>
            <w:vAlign w:val="center"/>
          </w:tcPr>
          <w:p w14:paraId="68DC1719" w14:textId="77777777" w:rsidR="00580E8E" w:rsidRPr="008E6A9F" w:rsidRDefault="00580E8E" w:rsidP="009C047E">
            <w:pPr>
              <w:tabs>
                <w:tab w:val="left" w:pos="216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2409" w:type="dxa"/>
            <w:shd w:val="clear" w:color="auto" w:fill="FFE3E1"/>
            <w:vAlign w:val="center"/>
          </w:tcPr>
          <w:p w14:paraId="5E6EF977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62652CD6" w14:textId="77777777" w:rsidR="00580E8E" w:rsidRPr="008E6A9F" w:rsidRDefault="00580E8E" w:rsidP="009C047E">
            <w:pPr>
              <w:jc w:val="center"/>
              <w:rPr>
                <w:sz w:val="18"/>
              </w:rPr>
            </w:pPr>
          </w:p>
        </w:tc>
        <w:tc>
          <w:tcPr>
            <w:tcW w:w="2210" w:type="dxa"/>
            <w:shd w:val="clear" w:color="auto" w:fill="FBE4D5" w:themeFill="accent2" w:themeFillTint="33"/>
          </w:tcPr>
          <w:p w14:paraId="5C819542" w14:textId="77777777" w:rsidR="00580E8E" w:rsidRPr="008E6A9F" w:rsidRDefault="00580E8E" w:rsidP="009C047E">
            <w:pPr>
              <w:jc w:val="center"/>
              <w:rPr>
                <w:sz w:val="18"/>
              </w:rPr>
            </w:pPr>
          </w:p>
        </w:tc>
      </w:tr>
      <w:tr w:rsidR="00580E8E" w14:paraId="076D8177" w14:textId="7247F943" w:rsidTr="001438B0">
        <w:trPr>
          <w:trHeight w:hRule="exact" w:val="851"/>
        </w:trPr>
        <w:tc>
          <w:tcPr>
            <w:tcW w:w="1290" w:type="dxa"/>
            <w:vMerge/>
            <w:shd w:val="clear" w:color="auto" w:fill="FEAAA8"/>
            <w:vAlign w:val="center"/>
          </w:tcPr>
          <w:p w14:paraId="6C7B8E36" w14:textId="77777777" w:rsidR="00580E8E" w:rsidRPr="00B14BB6" w:rsidRDefault="00580E8E" w:rsidP="009C047E">
            <w:pPr>
              <w:rPr>
                <w:b/>
                <w:sz w:val="28"/>
              </w:rPr>
            </w:pPr>
          </w:p>
        </w:tc>
        <w:tc>
          <w:tcPr>
            <w:tcW w:w="2249" w:type="dxa"/>
            <w:vAlign w:val="center"/>
          </w:tcPr>
          <w:p w14:paraId="5B0BA7AD" w14:textId="2D32E3D7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Introduction to PE: Unit 1</w:t>
            </w:r>
          </w:p>
        </w:tc>
        <w:tc>
          <w:tcPr>
            <w:tcW w:w="2410" w:type="dxa"/>
            <w:vAlign w:val="center"/>
          </w:tcPr>
          <w:p w14:paraId="692C6DA3" w14:textId="3B76C083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Fundamentals: Unit 1</w:t>
            </w:r>
          </w:p>
        </w:tc>
        <w:tc>
          <w:tcPr>
            <w:tcW w:w="2410" w:type="dxa"/>
            <w:vAlign w:val="center"/>
          </w:tcPr>
          <w:p w14:paraId="68770597" w14:textId="6444E7C1" w:rsidR="00580E8E" w:rsidRPr="008E6A9F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Gymnastics: Unit 1/</w:t>
            </w:r>
            <w:r>
              <w:rPr>
                <w:sz w:val="18"/>
              </w:rPr>
              <w:t>Unit 2</w:t>
            </w:r>
          </w:p>
        </w:tc>
        <w:tc>
          <w:tcPr>
            <w:tcW w:w="2409" w:type="dxa"/>
            <w:vAlign w:val="center"/>
          </w:tcPr>
          <w:p w14:paraId="391E69F7" w14:textId="56A9B229" w:rsidR="00580E8E" w:rsidRPr="008E6A9F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Dance: Unit 1/</w:t>
            </w:r>
            <w:r>
              <w:rPr>
                <w:sz w:val="18"/>
              </w:rPr>
              <w:t>Unit 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ED40916" w14:textId="5987EF49" w:rsidR="00580E8E" w:rsidRPr="008E6A9F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>Ball skills: Unit 1</w:t>
            </w:r>
          </w:p>
        </w:tc>
        <w:tc>
          <w:tcPr>
            <w:tcW w:w="2210" w:type="dxa"/>
            <w:vAlign w:val="center"/>
          </w:tcPr>
          <w:p w14:paraId="4E327BF2" w14:textId="78190A75" w:rsidR="00580E8E" w:rsidRPr="008E6A9F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>Games: Unit 1/Unit 2</w:t>
            </w:r>
          </w:p>
        </w:tc>
      </w:tr>
      <w:tr w:rsidR="00580E8E" w14:paraId="4DDFAAA8" w14:textId="01C9CF74" w:rsidTr="00580E8E">
        <w:trPr>
          <w:trHeight w:hRule="exact" w:val="340"/>
        </w:trPr>
        <w:tc>
          <w:tcPr>
            <w:tcW w:w="1290" w:type="dxa"/>
            <w:vMerge w:val="restart"/>
            <w:shd w:val="clear" w:color="auto" w:fill="FEAAA8"/>
            <w:vAlign w:val="center"/>
          </w:tcPr>
          <w:p w14:paraId="0F0C57FF" w14:textId="77777777" w:rsidR="00580E8E" w:rsidRPr="00B14BB6" w:rsidRDefault="00580E8E" w:rsidP="009C047E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Year 1</w:t>
            </w:r>
          </w:p>
        </w:tc>
        <w:tc>
          <w:tcPr>
            <w:tcW w:w="2249" w:type="dxa"/>
            <w:shd w:val="clear" w:color="auto" w:fill="FFE3E1"/>
            <w:vAlign w:val="center"/>
          </w:tcPr>
          <w:p w14:paraId="67989A17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10" w:type="dxa"/>
            <w:shd w:val="clear" w:color="auto" w:fill="FFE3E1"/>
            <w:vAlign w:val="center"/>
          </w:tcPr>
          <w:p w14:paraId="645C56FE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10" w:type="dxa"/>
            <w:shd w:val="clear" w:color="auto" w:fill="FFE3E1"/>
            <w:vAlign w:val="center"/>
          </w:tcPr>
          <w:p w14:paraId="45824B07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09" w:type="dxa"/>
            <w:shd w:val="clear" w:color="auto" w:fill="FFE3E1"/>
            <w:vAlign w:val="center"/>
          </w:tcPr>
          <w:p w14:paraId="328535F1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10" w:type="dxa"/>
            <w:shd w:val="clear" w:color="auto" w:fill="FFE3E1"/>
            <w:vAlign w:val="center"/>
          </w:tcPr>
          <w:p w14:paraId="3B7335B1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210" w:type="dxa"/>
            <w:shd w:val="clear" w:color="auto" w:fill="FFE3E1"/>
          </w:tcPr>
          <w:p w14:paraId="36285521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</w:tr>
      <w:tr w:rsidR="00580E8E" w14:paraId="52C94A98" w14:textId="4456B17A" w:rsidTr="001438B0">
        <w:trPr>
          <w:trHeight w:hRule="exact" w:val="851"/>
        </w:trPr>
        <w:tc>
          <w:tcPr>
            <w:tcW w:w="1290" w:type="dxa"/>
            <w:vMerge/>
            <w:shd w:val="clear" w:color="auto" w:fill="FEAAA8"/>
            <w:vAlign w:val="center"/>
          </w:tcPr>
          <w:p w14:paraId="18A2C354" w14:textId="77777777" w:rsidR="00580E8E" w:rsidRPr="00B14BB6" w:rsidRDefault="00580E8E" w:rsidP="009C047E">
            <w:pPr>
              <w:rPr>
                <w:b/>
                <w:sz w:val="28"/>
              </w:rPr>
            </w:pPr>
          </w:p>
        </w:tc>
        <w:tc>
          <w:tcPr>
            <w:tcW w:w="2249" w:type="dxa"/>
            <w:vAlign w:val="center"/>
          </w:tcPr>
          <w:p w14:paraId="372C2E41" w14:textId="1513F2F0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Fundamentals </w:t>
            </w:r>
          </w:p>
        </w:tc>
        <w:tc>
          <w:tcPr>
            <w:tcW w:w="2410" w:type="dxa"/>
            <w:vAlign w:val="center"/>
          </w:tcPr>
          <w:p w14:paraId="7A98DD87" w14:textId="77777777" w:rsidR="00580E8E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Sending and receiving </w:t>
            </w:r>
          </w:p>
          <w:p w14:paraId="34F74B0E" w14:textId="7EAA3FC7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Ball skills </w:t>
            </w:r>
          </w:p>
        </w:tc>
        <w:tc>
          <w:tcPr>
            <w:tcW w:w="2410" w:type="dxa"/>
            <w:vAlign w:val="center"/>
          </w:tcPr>
          <w:p w14:paraId="0E0730F4" w14:textId="21C409D6" w:rsidR="00580E8E" w:rsidRPr="008E6A9F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Gymnastics</w:t>
            </w:r>
          </w:p>
        </w:tc>
        <w:tc>
          <w:tcPr>
            <w:tcW w:w="2409" w:type="dxa"/>
            <w:vAlign w:val="center"/>
          </w:tcPr>
          <w:p w14:paraId="44EDC473" w14:textId="5D311B82" w:rsidR="00580E8E" w:rsidRPr="008E6A9F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Dance</w:t>
            </w:r>
          </w:p>
        </w:tc>
        <w:tc>
          <w:tcPr>
            <w:tcW w:w="2410" w:type="dxa"/>
            <w:vAlign w:val="center"/>
          </w:tcPr>
          <w:p w14:paraId="364D44D8" w14:textId="77777777" w:rsidR="00580E8E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Striking and Fielding games </w:t>
            </w:r>
          </w:p>
          <w:p w14:paraId="70965860" w14:textId="6E21ED74" w:rsidR="001438B0" w:rsidRPr="008E6A9F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Athletics </w:t>
            </w:r>
          </w:p>
        </w:tc>
        <w:tc>
          <w:tcPr>
            <w:tcW w:w="2210" w:type="dxa"/>
            <w:vAlign w:val="center"/>
          </w:tcPr>
          <w:p w14:paraId="6DD49E70" w14:textId="77777777" w:rsidR="00580E8E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Invasion Games </w:t>
            </w:r>
          </w:p>
          <w:p w14:paraId="4CE361AC" w14:textId="3BABE336" w:rsidR="001438B0" w:rsidRPr="008E6A9F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Net and wall Games </w:t>
            </w:r>
          </w:p>
        </w:tc>
      </w:tr>
      <w:tr w:rsidR="00580E8E" w14:paraId="7F2BF71D" w14:textId="4A26E0D8" w:rsidTr="00580E8E">
        <w:trPr>
          <w:trHeight w:hRule="exact" w:val="340"/>
        </w:trPr>
        <w:tc>
          <w:tcPr>
            <w:tcW w:w="1290" w:type="dxa"/>
            <w:vMerge w:val="restart"/>
            <w:shd w:val="clear" w:color="auto" w:fill="FEAAA8"/>
            <w:vAlign w:val="center"/>
          </w:tcPr>
          <w:p w14:paraId="0F3F7C78" w14:textId="77777777" w:rsidR="00580E8E" w:rsidRPr="00B14BB6" w:rsidRDefault="00580E8E" w:rsidP="009C047E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Year 2</w:t>
            </w:r>
          </w:p>
        </w:tc>
        <w:tc>
          <w:tcPr>
            <w:tcW w:w="2249" w:type="dxa"/>
            <w:shd w:val="clear" w:color="auto" w:fill="FFE3E1"/>
            <w:vAlign w:val="center"/>
          </w:tcPr>
          <w:p w14:paraId="1196B381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10" w:type="dxa"/>
            <w:shd w:val="clear" w:color="auto" w:fill="FFE3E1"/>
            <w:vAlign w:val="center"/>
          </w:tcPr>
          <w:p w14:paraId="5D712045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10" w:type="dxa"/>
            <w:shd w:val="clear" w:color="auto" w:fill="FFE3E1"/>
            <w:vAlign w:val="center"/>
          </w:tcPr>
          <w:p w14:paraId="57EFF10C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09" w:type="dxa"/>
            <w:shd w:val="clear" w:color="auto" w:fill="FFE3E1"/>
            <w:vAlign w:val="center"/>
          </w:tcPr>
          <w:p w14:paraId="2AFF4E79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10" w:type="dxa"/>
            <w:shd w:val="clear" w:color="auto" w:fill="FFE3E1"/>
            <w:vAlign w:val="center"/>
          </w:tcPr>
          <w:p w14:paraId="1F724E20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210" w:type="dxa"/>
            <w:shd w:val="clear" w:color="auto" w:fill="FFE3E1"/>
          </w:tcPr>
          <w:p w14:paraId="508CA4BF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</w:tr>
      <w:tr w:rsidR="001438B0" w14:paraId="241859A1" w14:textId="3E990AE7" w:rsidTr="00F9036E">
        <w:trPr>
          <w:trHeight w:hRule="exact" w:val="851"/>
        </w:trPr>
        <w:tc>
          <w:tcPr>
            <w:tcW w:w="1290" w:type="dxa"/>
            <w:vMerge/>
            <w:shd w:val="clear" w:color="auto" w:fill="FEAAA8"/>
            <w:vAlign w:val="center"/>
          </w:tcPr>
          <w:p w14:paraId="54B41D67" w14:textId="77777777" w:rsidR="001438B0" w:rsidRPr="00B14BB6" w:rsidRDefault="001438B0" w:rsidP="001438B0">
            <w:pPr>
              <w:rPr>
                <w:b/>
                <w:sz w:val="28"/>
              </w:rPr>
            </w:pPr>
          </w:p>
        </w:tc>
        <w:tc>
          <w:tcPr>
            <w:tcW w:w="2249" w:type="dxa"/>
            <w:vAlign w:val="center"/>
          </w:tcPr>
          <w:p w14:paraId="1CD8DAA7" w14:textId="757D1139" w:rsidR="001438B0" w:rsidRPr="008E6A9F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Fundamentals </w:t>
            </w:r>
          </w:p>
        </w:tc>
        <w:tc>
          <w:tcPr>
            <w:tcW w:w="2410" w:type="dxa"/>
            <w:vAlign w:val="center"/>
          </w:tcPr>
          <w:p w14:paraId="5A0AA207" w14:textId="77777777" w:rsidR="001438B0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Sending and receiving </w:t>
            </w:r>
          </w:p>
          <w:p w14:paraId="4648F12A" w14:textId="64F6DD27" w:rsidR="001438B0" w:rsidRPr="008E6A9F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Ball skills </w:t>
            </w:r>
          </w:p>
        </w:tc>
        <w:tc>
          <w:tcPr>
            <w:tcW w:w="2410" w:type="dxa"/>
            <w:vAlign w:val="center"/>
          </w:tcPr>
          <w:p w14:paraId="7758B072" w14:textId="2F114970" w:rsidR="001438B0" w:rsidRPr="008E6A9F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Gymnastics </w:t>
            </w:r>
          </w:p>
        </w:tc>
        <w:tc>
          <w:tcPr>
            <w:tcW w:w="2409" w:type="dxa"/>
            <w:vAlign w:val="center"/>
          </w:tcPr>
          <w:p w14:paraId="2075FD9A" w14:textId="153A83EC" w:rsidR="001438B0" w:rsidRPr="008E6A9F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Dance </w:t>
            </w:r>
          </w:p>
        </w:tc>
        <w:tc>
          <w:tcPr>
            <w:tcW w:w="2410" w:type="dxa"/>
            <w:vAlign w:val="center"/>
          </w:tcPr>
          <w:p w14:paraId="30235A4C" w14:textId="77777777" w:rsidR="001438B0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Striking and Fielding games </w:t>
            </w:r>
          </w:p>
          <w:p w14:paraId="698EBDE8" w14:textId="574BF00C" w:rsidR="001438B0" w:rsidRPr="008E6A9F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Athletics </w:t>
            </w:r>
          </w:p>
        </w:tc>
        <w:tc>
          <w:tcPr>
            <w:tcW w:w="2210" w:type="dxa"/>
            <w:vAlign w:val="center"/>
          </w:tcPr>
          <w:p w14:paraId="1744DF6B" w14:textId="77777777" w:rsidR="001438B0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Invasion Games </w:t>
            </w:r>
          </w:p>
          <w:p w14:paraId="10441FC1" w14:textId="483BC44B" w:rsidR="001438B0" w:rsidRPr="008E6A9F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Net and wall Games </w:t>
            </w:r>
          </w:p>
        </w:tc>
      </w:tr>
      <w:tr w:rsidR="00580E8E" w14:paraId="40806BF5" w14:textId="2082EECE" w:rsidTr="00F61C2B">
        <w:trPr>
          <w:trHeight w:hRule="exact" w:val="340"/>
        </w:trPr>
        <w:tc>
          <w:tcPr>
            <w:tcW w:w="1290" w:type="dxa"/>
            <w:vMerge w:val="restart"/>
            <w:shd w:val="clear" w:color="auto" w:fill="FEAAA8"/>
            <w:vAlign w:val="center"/>
          </w:tcPr>
          <w:p w14:paraId="553341FD" w14:textId="77777777" w:rsidR="00580E8E" w:rsidRPr="00B14BB6" w:rsidRDefault="00580E8E" w:rsidP="009C047E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Year 3</w:t>
            </w:r>
          </w:p>
        </w:tc>
        <w:tc>
          <w:tcPr>
            <w:tcW w:w="2249" w:type="dxa"/>
            <w:shd w:val="clear" w:color="auto" w:fill="FFE3E1"/>
            <w:vAlign w:val="center"/>
          </w:tcPr>
          <w:p w14:paraId="2A777236" w14:textId="5FFE8F44" w:rsidR="00580E8E" w:rsidRPr="008E6A9F" w:rsidRDefault="00F61C2B" w:rsidP="009C047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Invasion games </w:t>
            </w:r>
          </w:p>
        </w:tc>
        <w:tc>
          <w:tcPr>
            <w:tcW w:w="2410" w:type="dxa"/>
            <w:shd w:val="clear" w:color="auto" w:fill="FFE3E1"/>
            <w:vAlign w:val="center"/>
          </w:tcPr>
          <w:p w14:paraId="4365394A" w14:textId="6A75658B" w:rsidR="00580E8E" w:rsidRPr="008E6A9F" w:rsidRDefault="00F61C2B" w:rsidP="009C047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Invasion games</w:t>
            </w:r>
          </w:p>
        </w:tc>
        <w:tc>
          <w:tcPr>
            <w:tcW w:w="2410" w:type="dxa"/>
            <w:shd w:val="clear" w:color="auto" w:fill="FFE3E1"/>
            <w:vAlign w:val="center"/>
          </w:tcPr>
          <w:p w14:paraId="1D53A427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09" w:type="dxa"/>
            <w:shd w:val="clear" w:color="auto" w:fill="FFE3E1"/>
            <w:vAlign w:val="center"/>
          </w:tcPr>
          <w:p w14:paraId="2CCD1E99" w14:textId="0F7E8E07" w:rsidR="00580E8E" w:rsidRPr="008E6A9F" w:rsidRDefault="00F61C2B" w:rsidP="009C047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Invasion games</w:t>
            </w:r>
          </w:p>
        </w:tc>
        <w:tc>
          <w:tcPr>
            <w:tcW w:w="2410" w:type="dxa"/>
            <w:shd w:val="clear" w:color="auto" w:fill="FFE3E1"/>
            <w:vAlign w:val="center"/>
          </w:tcPr>
          <w:p w14:paraId="541B906C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210" w:type="dxa"/>
            <w:shd w:val="clear" w:color="auto" w:fill="FFE3E1"/>
            <w:vAlign w:val="center"/>
          </w:tcPr>
          <w:p w14:paraId="5A101772" w14:textId="364D2890" w:rsidR="00580E8E" w:rsidRPr="008E6A9F" w:rsidRDefault="00F61C2B" w:rsidP="00F61C2B">
            <w:pPr>
              <w:jc w:val="center"/>
              <w:rPr>
                <w:b/>
                <w:sz w:val="18"/>
              </w:rPr>
            </w:pPr>
            <w:r w:rsidRPr="00F61C2B">
              <w:rPr>
                <w:b/>
                <w:sz w:val="18"/>
              </w:rPr>
              <w:t>Striking &amp;Fielding Games</w:t>
            </w:r>
          </w:p>
        </w:tc>
      </w:tr>
      <w:tr w:rsidR="00580E8E" w14:paraId="2628FBA1" w14:textId="36605C9D" w:rsidTr="001438B0">
        <w:trPr>
          <w:trHeight w:hRule="exact" w:val="851"/>
        </w:trPr>
        <w:tc>
          <w:tcPr>
            <w:tcW w:w="1290" w:type="dxa"/>
            <w:vMerge/>
            <w:shd w:val="clear" w:color="auto" w:fill="FEAAA8"/>
            <w:vAlign w:val="center"/>
          </w:tcPr>
          <w:p w14:paraId="19BA5EFD" w14:textId="77777777" w:rsidR="00580E8E" w:rsidRPr="00B14BB6" w:rsidRDefault="00580E8E" w:rsidP="009C047E">
            <w:pPr>
              <w:rPr>
                <w:b/>
                <w:sz w:val="28"/>
              </w:rPr>
            </w:pPr>
          </w:p>
        </w:tc>
        <w:tc>
          <w:tcPr>
            <w:tcW w:w="2249" w:type="dxa"/>
            <w:vAlign w:val="center"/>
          </w:tcPr>
          <w:p w14:paraId="76E5822F" w14:textId="22512863" w:rsidR="00580E8E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Fundamentals 3/4</w:t>
            </w:r>
          </w:p>
          <w:p w14:paraId="1DDAC03E" w14:textId="43A7CCC4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Basketball </w:t>
            </w:r>
          </w:p>
        </w:tc>
        <w:tc>
          <w:tcPr>
            <w:tcW w:w="2410" w:type="dxa"/>
            <w:vAlign w:val="center"/>
          </w:tcPr>
          <w:p w14:paraId="617C5B37" w14:textId="77777777" w:rsidR="00580E8E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Football </w:t>
            </w:r>
          </w:p>
          <w:p w14:paraId="6C0DC411" w14:textId="239689E2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Gymnastics </w:t>
            </w:r>
          </w:p>
        </w:tc>
        <w:tc>
          <w:tcPr>
            <w:tcW w:w="2410" w:type="dxa"/>
            <w:vAlign w:val="center"/>
          </w:tcPr>
          <w:p w14:paraId="35D58083" w14:textId="77777777" w:rsidR="00580E8E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Swimming</w:t>
            </w:r>
          </w:p>
          <w:p w14:paraId="6727AD32" w14:textId="076D32FB" w:rsidR="001438B0" w:rsidRPr="008E6A9F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Dance</w:t>
            </w:r>
          </w:p>
        </w:tc>
        <w:tc>
          <w:tcPr>
            <w:tcW w:w="2409" w:type="dxa"/>
            <w:vAlign w:val="center"/>
          </w:tcPr>
          <w:p w14:paraId="37C4F69B" w14:textId="77777777" w:rsidR="00580E8E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Swimming </w:t>
            </w:r>
          </w:p>
          <w:p w14:paraId="782C3C17" w14:textId="736DAB9F" w:rsidR="001438B0" w:rsidRPr="008E6A9F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Hockey </w:t>
            </w:r>
          </w:p>
        </w:tc>
        <w:tc>
          <w:tcPr>
            <w:tcW w:w="2410" w:type="dxa"/>
            <w:vAlign w:val="center"/>
          </w:tcPr>
          <w:p w14:paraId="540A31E5" w14:textId="57678B5B" w:rsidR="00580E8E" w:rsidRPr="008E6A9F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Athletics </w:t>
            </w:r>
          </w:p>
        </w:tc>
        <w:tc>
          <w:tcPr>
            <w:tcW w:w="2210" w:type="dxa"/>
            <w:vAlign w:val="center"/>
          </w:tcPr>
          <w:p w14:paraId="5CB2E38A" w14:textId="37C57375" w:rsidR="00580E8E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>Cricket</w:t>
            </w:r>
          </w:p>
          <w:p w14:paraId="29CDB19A" w14:textId="2CEB120B" w:rsidR="001438B0" w:rsidRPr="008E6A9F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>Rounders</w:t>
            </w:r>
          </w:p>
        </w:tc>
      </w:tr>
      <w:tr w:rsidR="00580E8E" w14:paraId="7EC76A71" w14:textId="53232E1F" w:rsidTr="00F61C2B">
        <w:trPr>
          <w:trHeight w:hRule="exact" w:val="340"/>
        </w:trPr>
        <w:tc>
          <w:tcPr>
            <w:tcW w:w="1290" w:type="dxa"/>
            <w:vMerge w:val="restart"/>
            <w:shd w:val="clear" w:color="auto" w:fill="FEAAA8"/>
            <w:vAlign w:val="center"/>
          </w:tcPr>
          <w:p w14:paraId="0D4A1660" w14:textId="77777777" w:rsidR="00580E8E" w:rsidRPr="00B14BB6" w:rsidRDefault="00580E8E" w:rsidP="009C047E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Year 4</w:t>
            </w:r>
          </w:p>
        </w:tc>
        <w:tc>
          <w:tcPr>
            <w:tcW w:w="2249" w:type="dxa"/>
            <w:shd w:val="clear" w:color="auto" w:fill="FFE3E1"/>
            <w:vAlign w:val="center"/>
          </w:tcPr>
          <w:p w14:paraId="6E490DE8" w14:textId="378D47E8" w:rsidR="00580E8E" w:rsidRPr="008E6A9F" w:rsidRDefault="00F61C2B" w:rsidP="009C047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Invasion games</w:t>
            </w:r>
          </w:p>
        </w:tc>
        <w:tc>
          <w:tcPr>
            <w:tcW w:w="2410" w:type="dxa"/>
            <w:shd w:val="clear" w:color="auto" w:fill="FFE3E1"/>
            <w:vAlign w:val="center"/>
          </w:tcPr>
          <w:p w14:paraId="03A75D7E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10" w:type="dxa"/>
            <w:shd w:val="clear" w:color="auto" w:fill="FFE3E1"/>
            <w:vAlign w:val="center"/>
          </w:tcPr>
          <w:p w14:paraId="46BA66F1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09" w:type="dxa"/>
            <w:shd w:val="clear" w:color="auto" w:fill="FFE3E1"/>
            <w:vAlign w:val="center"/>
          </w:tcPr>
          <w:p w14:paraId="780BFFEB" w14:textId="2A52D5CC" w:rsidR="00580E8E" w:rsidRPr="008E6A9F" w:rsidRDefault="00F61C2B" w:rsidP="009C047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Invasion games</w:t>
            </w:r>
          </w:p>
        </w:tc>
        <w:tc>
          <w:tcPr>
            <w:tcW w:w="2410" w:type="dxa"/>
            <w:shd w:val="clear" w:color="auto" w:fill="FFE3E1"/>
            <w:vAlign w:val="center"/>
          </w:tcPr>
          <w:p w14:paraId="7F65C870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210" w:type="dxa"/>
            <w:shd w:val="clear" w:color="auto" w:fill="FFE3E1"/>
            <w:vAlign w:val="center"/>
          </w:tcPr>
          <w:p w14:paraId="07AD388D" w14:textId="019926A5" w:rsidR="00580E8E" w:rsidRPr="008E6A9F" w:rsidRDefault="00F61C2B" w:rsidP="00F61C2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Net &amp; Wall Games</w:t>
            </w:r>
          </w:p>
        </w:tc>
      </w:tr>
      <w:tr w:rsidR="00580E8E" w14:paraId="4E59B7C8" w14:textId="1B5F322C" w:rsidTr="001438B0">
        <w:trPr>
          <w:trHeight w:hRule="exact" w:val="851"/>
        </w:trPr>
        <w:tc>
          <w:tcPr>
            <w:tcW w:w="1290" w:type="dxa"/>
            <w:vMerge/>
            <w:shd w:val="clear" w:color="auto" w:fill="FEAAA8"/>
            <w:vAlign w:val="center"/>
          </w:tcPr>
          <w:p w14:paraId="434B77B2" w14:textId="77777777" w:rsidR="00580E8E" w:rsidRPr="00B14BB6" w:rsidRDefault="00580E8E" w:rsidP="009C047E">
            <w:pPr>
              <w:rPr>
                <w:b/>
                <w:sz w:val="28"/>
              </w:rPr>
            </w:pPr>
          </w:p>
        </w:tc>
        <w:tc>
          <w:tcPr>
            <w:tcW w:w="2249" w:type="dxa"/>
            <w:vAlign w:val="center"/>
          </w:tcPr>
          <w:p w14:paraId="1B3A46BF" w14:textId="77777777" w:rsidR="00580E8E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Ball skills 3/4</w:t>
            </w:r>
          </w:p>
          <w:p w14:paraId="413BD13D" w14:textId="618C6643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Football </w:t>
            </w:r>
          </w:p>
        </w:tc>
        <w:tc>
          <w:tcPr>
            <w:tcW w:w="2410" w:type="dxa"/>
            <w:vAlign w:val="center"/>
          </w:tcPr>
          <w:p w14:paraId="2ED6E861" w14:textId="195F2A10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Gymnastics </w:t>
            </w:r>
          </w:p>
        </w:tc>
        <w:tc>
          <w:tcPr>
            <w:tcW w:w="2410" w:type="dxa"/>
            <w:vAlign w:val="center"/>
          </w:tcPr>
          <w:p w14:paraId="059D9534" w14:textId="25755507" w:rsidR="00580E8E" w:rsidRPr="008E6A9F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Dance</w:t>
            </w:r>
          </w:p>
        </w:tc>
        <w:tc>
          <w:tcPr>
            <w:tcW w:w="2409" w:type="dxa"/>
            <w:vAlign w:val="center"/>
          </w:tcPr>
          <w:p w14:paraId="3463EA86" w14:textId="77777777" w:rsidR="00580E8E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Hockey </w:t>
            </w:r>
          </w:p>
          <w:p w14:paraId="097195B4" w14:textId="78376F37" w:rsidR="001438B0" w:rsidRPr="008E6A9F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Ball skills 3/4</w:t>
            </w:r>
          </w:p>
        </w:tc>
        <w:tc>
          <w:tcPr>
            <w:tcW w:w="2410" w:type="dxa"/>
            <w:vAlign w:val="center"/>
          </w:tcPr>
          <w:p w14:paraId="055E8E4F" w14:textId="77777777" w:rsidR="00580E8E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Swimming </w:t>
            </w:r>
          </w:p>
          <w:p w14:paraId="6588DB80" w14:textId="64F7DDF2" w:rsidR="001438B0" w:rsidRPr="008E6A9F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Athletics </w:t>
            </w:r>
          </w:p>
        </w:tc>
        <w:tc>
          <w:tcPr>
            <w:tcW w:w="2210" w:type="dxa"/>
            <w:vAlign w:val="center"/>
          </w:tcPr>
          <w:p w14:paraId="44281BB8" w14:textId="127020AE" w:rsidR="00580E8E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>Swimming</w:t>
            </w:r>
          </w:p>
          <w:p w14:paraId="2E147743" w14:textId="72A277D8" w:rsidR="001438B0" w:rsidRPr="008E6A9F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>Tennis</w:t>
            </w:r>
          </w:p>
        </w:tc>
      </w:tr>
      <w:tr w:rsidR="00580E8E" w14:paraId="7D00EC3E" w14:textId="622FFE6F" w:rsidTr="00F61C2B">
        <w:trPr>
          <w:trHeight w:hRule="exact" w:val="340"/>
        </w:trPr>
        <w:tc>
          <w:tcPr>
            <w:tcW w:w="1290" w:type="dxa"/>
            <w:vMerge w:val="restart"/>
            <w:shd w:val="clear" w:color="auto" w:fill="FEAAA8"/>
            <w:vAlign w:val="center"/>
          </w:tcPr>
          <w:p w14:paraId="62EC5E47" w14:textId="77777777" w:rsidR="00580E8E" w:rsidRPr="00B14BB6" w:rsidRDefault="00580E8E" w:rsidP="009C047E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Year 5</w:t>
            </w:r>
          </w:p>
        </w:tc>
        <w:tc>
          <w:tcPr>
            <w:tcW w:w="2249" w:type="dxa"/>
            <w:shd w:val="clear" w:color="auto" w:fill="FFE3E1"/>
            <w:vAlign w:val="center"/>
          </w:tcPr>
          <w:p w14:paraId="20E9B5D7" w14:textId="7C12F973" w:rsidR="00580E8E" w:rsidRPr="008E6A9F" w:rsidRDefault="008D4A3A" w:rsidP="009C047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Invasion games </w:t>
            </w:r>
          </w:p>
        </w:tc>
        <w:tc>
          <w:tcPr>
            <w:tcW w:w="2410" w:type="dxa"/>
            <w:shd w:val="clear" w:color="auto" w:fill="FFE3E1"/>
            <w:vAlign w:val="center"/>
          </w:tcPr>
          <w:p w14:paraId="40F1D019" w14:textId="2BA07194" w:rsidR="00580E8E" w:rsidRPr="008E6A9F" w:rsidRDefault="008D4A3A" w:rsidP="009C047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Invasion games </w:t>
            </w:r>
          </w:p>
        </w:tc>
        <w:tc>
          <w:tcPr>
            <w:tcW w:w="2410" w:type="dxa"/>
            <w:shd w:val="clear" w:color="auto" w:fill="FFE3E1"/>
            <w:vAlign w:val="center"/>
          </w:tcPr>
          <w:p w14:paraId="17C92481" w14:textId="77777777" w:rsidR="00580E8E" w:rsidRPr="008E6A9F" w:rsidRDefault="00580E8E" w:rsidP="009C047E">
            <w:pPr>
              <w:jc w:val="center"/>
              <w:rPr>
                <w:b/>
                <w:sz w:val="18"/>
              </w:rPr>
            </w:pPr>
          </w:p>
        </w:tc>
        <w:tc>
          <w:tcPr>
            <w:tcW w:w="2409" w:type="dxa"/>
            <w:shd w:val="clear" w:color="auto" w:fill="FFE3E1"/>
            <w:vAlign w:val="center"/>
          </w:tcPr>
          <w:p w14:paraId="1A8A1F0A" w14:textId="2AB54DCD" w:rsidR="00580E8E" w:rsidRPr="008E6A9F" w:rsidRDefault="008D4A3A" w:rsidP="009C047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Striking and Fielding</w:t>
            </w:r>
          </w:p>
        </w:tc>
        <w:tc>
          <w:tcPr>
            <w:tcW w:w="2410" w:type="dxa"/>
            <w:shd w:val="clear" w:color="auto" w:fill="FFE3E1"/>
            <w:vAlign w:val="center"/>
          </w:tcPr>
          <w:p w14:paraId="3FD5829F" w14:textId="7B8CABEC" w:rsidR="00580E8E" w:rsidRPr="008E6A9F" w:rsidRDefault="00F61C2B" w:rsidP="009C047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Net &amp; Wall Games </w:t>
            </w:r>
          </w:p>
        </w:tc>
        <w:tc>
          <w:tcPr>
            <w:tcW w:w="2210" w:type="dxa"/>
            <w:shd w:val="clear" w:color="auto" w:fill="FFE3E1"/>
            <w:vAlign w:val="center"/>
          </w:tcPr>
          <w:p w14:paraId="6640D1E5" w14:textId="7BFC75BA" w:rsidR="00580E8E" w:rsidRPr="008E6A9F" w:rsidRDefault="00F61C2B" w:rsidP="00F61C2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Invasion games</w:t>
            </w:r>
          </w:p>
        </w:tc>
      </w:tr>
      <w:tr w:rsidR="00580E8E" w14:paraId="07479446" w14:textId="5FC13BC5" w:rsidTr="00477238">
        <w:trPr>
          <w:trHeight w:hRule="exact" w:val="851"/>
        </w:trPr>
        <w:tc>
          <w:tcPr>
            <w:tcW w:w="1290" w:type="dxa"/>
            <w:vMerge/>
            <w:shd w:val="clear" w:color="auto" w:fill="FEAAA8"/>
            <w:vAlign w:val="center"/>
          </w:tcPr>
          <w:p w14:paraId="2774089A" w14:textId="77777777" w:rsidR="00580E8E" w:rsidRPr="00B14BB6" w:rsidRDefault="00580E8E" w:rsidP="009C047E">
            <w:pPr>
              <w:rPr>
                <w:b/>
                <w:sz w:val="28"/>
              </w:rPr>
            </w:pPr>
          </w:p>
        </w:tc>
        <w:tc>
          <w:tcPr>
            <w:tcW w:w="2249" w:type="dxa"/>
            <w:vAlign w:val="center"/>
          </w:tcPr>
          <w:p w14:paraId="34E99B45" w14:textId="77777777" w:rsidR="00580E8E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Swimming</w:t>
            </w:r>
          </w:p>
          <w:p w14:paraId="297ABC03" w14:textId="71CEF344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Lacrosse </w:t>
            </w:r>
          </w:p>
        </w:tc>
        <w:tc>
          <w:tcPr>
            <w:tcW w:w="2410" w:type="dxa"/>
            <w:vAlign w:val="center"/>
          </w:tcPr>
          <w:p w14:paraId="3E72FBF9" w14:textId="77777777" w:rsidR="00580E8E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Swimming </w:t>
            </w:r>
          </w:p>
          <w:p w14:paraId="648B7E2D" w14:textId="64101BC4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Netball </w:t>
            </w:r>
          </w:p>
        </w:tc>
        <w:tc>
          <w:tcPr>
            <w:tcW w:w="2410" w:type="dxa"/>
            <w:vAlign w:val="center"/>
          </w:tcPr>
          <w:p w14:paraId="4B8897F0" w14:textId="77777777" w:rsidR="00580E8E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Dance </w:t>
            </w:r>
          </w:p>
          <w:p w14:paraId="5674824D" w14:textId="70030C9E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Gymnastics </w:t>
            </w:r>
          </w:p>
        </w:tc>
        <w:tc>
          <w:tcPr>
            <w:tcW w:w="2409" w:type="dxa"/>
            <w:vAlign w:val="center"/>
          </w:tcPr>
          <w:p w14:paraId="5FCA8C86" w14:textId="77777777" w:rsidR="00580E8E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Cricket </w:t>
            </w:r>
          </w:p>
          <w:p w14:paraId="4EB7AAC6" w14:textId="6DAA0F2B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Fitness </w:t>
            </w:r>
          </w:p>
        </w:tc>
        <w:tc>
          <w:tcPr>
            <w:tcW w:w="2410" w:type="dxa"/>
            <w:vAlign w:val="center"/>
          </w:tcPr>
          <w:p w14:paraId="216D1438" w14:textId="77777777" w:rsidR="00580E8E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Tennis </w:t>
            </w:r>
          </w:p>
          <w:p w14:paraId="771F4FDC" w14:textId="4398B1B5" w:rsidR="001438B0" w:rsidRPr="008E6A9F" w:rsidRDefault="001438B0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Athletics </w:t>
            </w:r>
          </w:p>
        </w:tc>
        <w:tc>
          <w:tcPr>
            <w:tcW w:w="2210" w:type="dxa"/>
            <w:vAlign w:val="center"/>
          </w:tcPr>
          <w:p w14:paraId="04E2E43D" w14:textId="77777777" w:rsidR="00580E8E" w:rsidRDefault="00477238" w:rsidP="0047723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Rounders </w:t>
            </w:r>
          </w:p>
          <w:p w14:paraId="131EDEE5" w14:textId="68C59D55" w:rsidR="00477238" w:rsidRPr="008E6A9F" w:rsidRDefault="00477238" w:rsidP="0047723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Tag Rugby </w:t>
            </w:r>
          </w:p>
        </w:tc>
      </w:tr>
      <w:tr w:rsidR="008D4A3A" w14:paraId="491F71BD" w14:textId="2259A101" w:rsidTr="00F61C2B">
        <w:trPr>
          <w:trHeight w:hRule="exact" w:val="340"/>
        </w:trPr>
        <w:tc>
          <w:tcPr>
            <w:tcW w:w="1290" w:type="dxa"/>
            <w:vMerge w:val="restart"/>
            <w:shd w:val="clear" w:color="auto" w:fill="FEAAA8"/>
            <w:vAlign w:val="center"/>
          </w:tcPr>
          <w:p w14:paraId="601003E4" w14:textId="77777777" w:rsidR="008D4A3A" w:rsidRPr="00B14BB6" w:rsidRDefault="008D4A3A" w:rsidP="008D4A3A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Year 6</w:t>
            </w:r>
          </w:p>
        </w:tc>
        <w:tc>
          <w:tcPr>
            <w:tcW w:w="2249" w:type="dxa"/>
            <w:shd w:val="clear" w:color="auto" w:fill="FFE3E1"/>
            <w:vAlign w:val="center"/>
          </w:tcPr>
          <w:p w14:paraId="61722016" w14:textId="011D92C8" w:rsidR="008D4A3A" w:rsidRPr="008E6A9F" w:rsidRDefault="008D4A3A" w:rsidP="008D4A3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Invasion games </w:t>
            </w:r>
          </w:p>
        </w:tc>
        <w:tc>
          <w:tcPr>
            <w:tcW w:w="2410" w:type="dxa"/>
            <w:shd w:val="clear" w:color="auto" w:fill="FFE3E1"/>
            <w:vAlign w:val="center"/>
          </w:tcPr>
          <w:p w14:paraId="7245D929" w14:textId="6694A19A" w:rsidR="008D4A3A" w:rsidRPr="008E6A9F" w:rsidRDefault="008D4A3A" w:rsidP="008D4A3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Invasion games </w:t>
            </w:r>
          </w:p>
        </w:tc>
        <w:tc>
          <w:tcPr>
            <w:tcW w:w="2410" w:type="dxa"/>
            <w:shd w:val="clear" w:color="auto" w:fill="FFE3E1"/>
            <w:vAlign w:val="center"/>
          </w:tcPr>
          <w:p w14:paraId="7CA8ECAE" w14:textId="77777777" w:rsidR="008D4A3A" w:rsidRPr="008E6A9F" w:rsidRDefault="008D4A3A" w:rsidP="008D4A3A">
            <w:pPr>
              <w:jc w:val="center"/>
              <w:rPr>
                <w:b/>
                <w:sz w:val="18"/>
              </w:rPr>
            </w:pPr>
          </w:p>
        </w:tc>
        <w:tc>
          <w:tcPr>
            <w:tcW w:w="2409" w:type="dxa"/>
            <w:shd w:val="clear" w:color="auto" w:fill="FFE3E1"/>
            <w:vAlign w:val="center"/>
          </w:tcPr>
          <w:p w14:paraId="778CD9E6" w14:textId="1CD14EB0" w:rsidR="008D4A3A" w:rsidRPr="008E6A9F" w:rsidRDefault="008D4A3A" w:rsidP="008D4A3A">
            <w:pPr>
              <w:jc w:val="center"/>
              <w:rPr>
                <w:b/>
                <w:sz w:val="18"/>
              </w:rPr>
            </w:pPr>
            <w:r w:rsidRPr="008D4A3A">
              <w:rPr>
                <w:b/>
                <w:sz w:val="16"/>
                <w:szCs w:val="20"/>
              </w:rPr>
              <w:t>Striking and Fielding &amp; Invasion</w:t>
            </w:r>
          </w:p>
        </w:tc>
        <w:tc>
          <w:tcPr>
            <w:tcW w:w="2410" w:type="dxa"/>
            <w:shd w:val="clear" w:color="auto" w:fill="FFE3E1"/>
            <w:vAlign w:val="center"/>
          </w:tcPr>
          <w:p w14:paraId="71905525" w14:textId="1BC3039B" w:rsidR="008D4A3A" w:rsidRPr="008E6A9F" w:rsidRDefault="00F61C2B" w:rsidP="008D4A3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Net &amp; Wall Games</w:t>
            </w:r>
          </w:p>
        </w:tc>
        <w:tc>
          <w:tcPr>
            <w:tcW w:w="2210" w:type="dxa"/>
            <w:shd w:val="clear" w:color="auto" w:fill="FFE3E1"/>
            <w:vAlign w:val="center"/>
          </w:tcPr>
          <w:p w14:paraId="63826479" w14:textId="7B31561D" w:rsidR="008D4A3A" w:rsidRPr="00F61C2B" w:rsidRDefault="00F61C2B" w:rsidP="00F61C2B">
            <w:pPr>
              <w:jc w:val="center"/>
              <w:rPr>
                <w:b/>
                <w:sz w:val="18"/>
              </w:rPr>
            </w:pPr>
            <w:r w:rsidRPr="00F61C2B">
              <w:rPr>
                <w:b/>
                <w:sz w:val="18"/>
              </w:rPr>
              <w:t>Striking &amp;Fielding Games</w:t>
            </w:r>
          </w:p>
        </w:tc>
      </w:tr>
      <w:tr w:rsidR="00580E8E" w14:paraId="36C9B0DE" w14:textId="1C55703E" w:rsidTr="00580E8E">
        <w:trPr>
          <w:trHeight w:hRule="exact" w:val="851"/>
        </w:trPr>
        <w:tc>
          <w:tcPr>
            <w:tcW w:w="1290" w:type="dxa"/>
            <w:vMerge/>
            <w:shd w:val="clear" w:color="auto" w:fill="FEAAA8"/>
          </w:tcPr>
          <w:p w14:paraId="565B3EE5" w14:textId="77777777" w:rsidR="00580E8E" w:rsidRDefault="00580E8E" w:rsidP="009C047E"/>
        </w:tc>
        <w:tc>
          <w:tcPr>
            <w:tcW w:w="2249" w:type="dxa"/>
            <w:vAlign w:val="center"/>
          </w:tcPr>
          <w:p w14:paraId="768B4409" w14:textId="77777777" w:rsidR="00580E8E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Netball</w:t>
            </w:r>
          </w:p>
          <w:p w14:paraId="0588ABDD" w14:textId="2059156A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Lacrosse </w:t>
            </w:r>
          </w:p>
        </w:tc>
        <w:tc>
          <w:tcPr>
            <w:tcW w:w="2410" w:type="dxa"/>
            <w:vAlign w:val="center"/>
          </w:tcPr>
          <w:p w14:paraId="114B881E" w14:textId="77777777" w:rsidR="00580E8E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Football </w:t>
            </w:r>
          </w:p>
          <w:p w14:paraId="6735FA80" w14:textId="650AA475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Basketball </w:t>
            </w:r>
          </w:p>
        </w:tc>
        <w:tc>
          <w:tcPr>
            <w:tcW w:w="2410" w:type="dxa"/>
            <w:vAlign w:val="center"/>
          </w:tcPr>
          <w:p w14:paraId="4CE6613D" w14:textId="77777777" w:rsidR="00580E8E" w:rsidRDefault="00580E8E" w:rsidP="00580E8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Dance </w:t>
            </w:r>
          </w:p>
          <w:p w14:paraId="1CD7E9B4" w14:textId="3D2D3FA5" w:rsidR="00580E8E" w:rsidRPr="008E6A9F" w:rsidRDefault="00580E8E" w:rsidP="00580E8E">
            <w:pPr>
              <w:jc w:val="center"/>
              <w:rPr>
                <w:sz w:val="18"/>
              </w:rPr>
            </w:pPr>
            <w:r>
              <w:rPr>
                <w:sz w:val="18"/>
              </w:rPr>
              <w:t>Gymnastics</w:t>
            </w:r>
          </w:p>
        </w:tc>
        <w:tc>
          <w:tcPr>
            <w:tcW w:w="2409" w:type="dxa"/>
            <w:vAlign w:val="center"/>
          </w:tcPr>
          <w:p w14:paraId="304740E6" w14:textId="77777777" w:rsidR="00580E8E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Cricket </w:t>
            </w:r>
          </w:p>
          <w:p w14:paraId="222D52C5" w14:textId="503191E1" w:rsidR="00580E8E" w:rsidRPr="008E6A9F" w:rsidRDefault="00580E8E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Tag Rugby</w:t>
            </w:r>
          </w:p>
        </w:tc>
        <w:tc>
          <w:tcPr>
            <w:tcW w:w="2410" w:type="dxa"/>
            <w:vAlign w:val="center"/>
          </w:tcPr>
          <w:p w14:paraId="06560BCD" w14:textId="77777777" w:rsidR="001438B0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Tennis </w:t>
            </w:r>
          </w:p>
          <w:p w14:paraId="3FCD01C5" w14:textId="2E0F7C2F" w:rsidR="00580E8E" w:rsidRPr="008E6A9F" w:rsidRDefault="001438B0" w:rsidP="001438B0">
            <w:pPr>
              <w:jc w:val="center"/>
              <w:rPr>
                <w:sz w:val="18"/>
              </w:rPr>
            </w:pPr>
            <w:r>
              <w:rPr>
                <w:sz w:val="18"/>
              </w:rPr>
              <w:t>Athletics</w:t>
            </w:r>
          </w:p>
        </w:tc>
        <w:tc>
          <w:tcPr>
            <w:tcW w:w="2210" w:type="dxa"/>
          </w:tcPr>
          <w:p w14:paraId="109FE445" w14:textId="77777777" w:rsidR="00580E8E" w:rsidRDefault="00580E8E" w:rsidP="009C047E">
            <w:pPr>
              <w:jc w:val="center"/>
              <w:rPr>
                <w:sz w:val="18"/>
              </w:rPr>
            </w:pPr>
          </w:p>
          <w:p w14:paraId="14BFBEC9" w14:textId="0781D707" w:rsidR="00477238" w:rsidRPr="008E6A9F" w:rsidRDefault="00477238" w:rsidP="009C04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Rounders </w:t>
            </w:r>
          </w:p>
        </w:tc>
      </w:tr>
    </w:tbl>
    <w:p w14:paraId="7293075E" w14:textId="77777777" w:rsidR="00055F66" w:rsidRDefault="00055F66" w:rsidP="002D7ED3">
      <w:pPr>
        <w:rPr>
          <w:b/>
          <w:sz w:val="28"/>
        </w:rPr>
      </w:pPr>
    </w:p>
    <w:sectPr w:rsidR="00055F66" w:rsidSect="00615850">
      <w:headerReference w:type="even" r:id="rId8"/>
      <w:headerReference w:type="default" r:id="rId9"/>
      <w:headerReference w:type="firs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3A6D2" w14:textId="77777777" w:rsidR="00C738ED" w:rsidRDefault="00A912DA">
      <w:pPr>
        <w:spacing w:after="0" w:line="240" w:lineRule="auto"/>
      </w:pPr>
      <w:r>
        <w:separator/>
      </w:r>
    </w:p>
  </w:endnote>
  <w:endnote w:type="continuationSeparator" w:id="0">
    <w:p w14:paraId="528E07DF" w14:textId="77777777" w:rsidR="00C738ED" w:rsidRDefault="00A91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E8F5F" w14:textId="77777777" w:rsidR="00C738ED" w:rsidRDefault="00A912DA">
      <w:pPr>
        <w:spacing w:after="0" w:line="240" w:lineRule="auto"/>
      </w:pPr>
      <w:r>
        <w:separator/>
      </w:r>
    </w:p>
  </w:footnote>
  <w:footnote w:type="continuationSeparator" w:id="0">
    <w:p w14:paraId="0A1648A7" w14:textId="77777777" w:rsidR="00C738ED" w:rsidRDefault="00A912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46B78" w14:textId="77777777" w:rsidR="00C738ED" w:rsidRDefault="00F61C2B">
    <w:pPr>
      <w:pStyle w:val="Header"/>
    </w:pPr>
    <w:r>
      <w:rPr>
        <w:noProof/>
      </w:rPr>
      <w:pict w14:anchorId="601FA0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441C0" w14:textId="77777777" w:rsidR="00C738ED" w:rsidRDefault="00F61C2B">
    <w:pPr>
      <w:pStyle w:val="COP"/>
    </w:pPr>
    <w:r>
      <w:rPr>
        <w:noProof/>
      </w:rPr>
      <w:pict w14:anchorId="3858F0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 w:rsidR="00A912DA">
      <w:tab/>
      <w:t>BPS</w:t>
    </w:r>
    <w:r w:rsidR="00A912DA">
      <w:tab/>
    </w:r>
    <w:r w:rsidR="00FB6557" w:rsidRPr="00FB6557">
      <w:t xml:space="preserve">PE </w:t>
    </w:r>
    <w:r w:rsidR="00615850">
      <w:t>Overview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1C62" w14:textId="77777777" w:rsidR="00C738ED" w:rsidRDefault="00F61C2B">
    <w:pPr>
      <w:pStyle w:val="Header"/>
    </w:pPr>
    <w:r>
      <w:rPr>
        <w:noProof/>
      </w:rPr>
      <w:pict w14:anchorId="46FFCB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16202"/>
    <w:multiLevelType w:val="hybridMultilevel"/>
    <w:tmpl w:val="7C149050"/>
    <w:lvl w:ilvl="0" w:tplc="5CD81D6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976EF"/>
    <w:multiLevelType w:val="hybridMultilevel"/>
    <w:tmpl w:val="EB42C52E"/>
    <w:lvl w:ilvl="0" w:tplc="5CD81D6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A1920"/>
    <w:multiLevelType w:val="hybridMultilevel"/>
    <w:tmpl w:val="07687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11D60"/>
    <w:multiLevelType w:val="hybridMultilevel"/>
    <w:tmpl w:val="81700822"/>
    <w:lvl w:ilvl="0" w:tplc="5CD81D6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8ED"/>
    <w:rsid w:val="00055F66"/>
    <w:rsid w:val="000865B1"/>
    <w:rsid w:val="001438B0"/>
    <w:rsid w:val="00241505"/>
    <w:rsid w:val="002D7ED3"/>
    <w:rsid w:val="00370FBD"/>
    <w:rsid w:val="003A5D6A"/>
    <w:rsid w:val="00477238"/>
    <w:rsid w:val="00580E8E"/>
    <w:rsid w:val="00615850"/>
    <w:rsid w:val="0065719D"/>
    <w:rsid w:val="00757FA1"/>
    <w:rsid w:val="008D4A3A"/>
    <w:rsid w:val="009A3AD2"/>
    <w:rsid w:val="009C733D"/>
    <w:rsid w:val="00A912DA"/>
    <w:rsid w:val="00AE698D"/>
    <w:rsid w:val="00C738ED"/>
    <w:rsid w:val="00D125D0"/>
    <w:rsid w:val="00D40DEC"/>
    <w:rsid w:val="00D42292"/>
    <w:rsid w:val="00D554B5"/>
    <w:rsid w:val="00DF5B55"/>
    <w:rsid w:val="00EF0C7B"/>
    <w:rsid w:val="00EF1CEE"/>
    <w:rsid w:val="00F61C2B"/>
    <w:rsid w:val="00F71BCB"/>
    <w:rsid w:val="00FB6557"/>
    <w:rsid w:val="00FC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E874204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8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pPr>
      <w:shd w:val="clear" w:color="auto" w:fill="FDAB9D"/>
      <w:ind w:right="2529"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Skills">
    <w:name w:val="Skills"/>
    <w:basedOn w:val="Normal"/>
    <w:qFormat/>
    <w:rsid w:val="00EF1CEE"/>
    <w:pPr>
      <w:framePr w:hSpace="180" w:wrap="around" w:vAnchor="text" w:hAnchor="margin" w:y="418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33A64-F5ED-4353-AB5A-DEC468093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35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Claire Paisley</cp:lastModifiedBy>
  <cp:revision>6</cp:revision>
  <dcterms:created xsi:type="dcterms:W3CDTF">2024-06-26T12:16:00Z</dcterms:created>
  <dcterms:modified xsi:type="dcterms:W3CDTF">2024-10-03T20:29:00Z</dcterms:modified>
</cp:coreProperties>
</file>