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5B1" w:rsidRPr="00615850" w:rsidRDefault="000865B1" w:rsidP="00757FA1">
      <w:pPr>
        <w:rPr>
          <w:b/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400"/>
        <w:gridCol w:w="2400"/>
        <w:gridCol w:w="2400"/>
        <w:gridCol w:w="2400"/>
        <w:gridCol w:w="2400"/>
        <w:gridCol w:w="2400"/>
      </w:tblGrid>
      <w:tr w:rsidR="00774005" w:rsidTr="00DD2408">
        <w:trPr>
          <w:trHeight w:val="707"/>
        </w:trPr>
        <w:tc>
          <w:tcPr>
            <w:tcW w:w="988" w:type="dxa"/>
            <w:shd w:val="clear" w:color="auto" w:fill="FEAAA8"/>
          </w:tcPr>
          <w:p w:rsidR="00774005" w:rsidRPr="00B14BB6" w:rsidRDefault="00774005" w:rsidP="00DD2408">
            <w:pPr>
              <w:rPr>
                <w:sz w:val="28"/>
              </w:rPr>
            </w:pPr>
          </w:p>
        </w:tc>
        <w:tc>
          <w:tcPr>
            <w:tcW w:w="2400" w:type="dxa"/>
            <w:shd w:val="clear" w:color="auto" w:fill="FEAAA8"/>
            <w:vAlign w:val="center"/>
          </w:tcPr>
          <w:p w:rsidR="00774005" w:rsidRPr="00B14BB6" w:rsidRDefault="00774005" w:rsidP="00DD24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1</w:t>
            </w:r>
          </w:p>
        </w:tc>
        <w:tc>
          <w:tcPr>
            <w:tcW w:w="2400" w:type="dxa"/>
            <w:shd w:val="clear" w:color="auto" w:fill="FEAAA8"/>
            <w:vAlign w:val="center"/>
          </w:tcPr>
          <w:p w:rsidR="00774005" w:rsidRPr="00B14BB6" w:rsidRDefault="00774005" w:rsidP="00DD24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2400" w:type="dxa"/>
            <w:shd w:val="clear" w:color="auto" w:fill="FEAAA8"/>
            <w:vAlign w:val="center"/>
          </w:tcPr>
          <w:p w:rsidR="00774005" w:rsidRPr="00B14BB6" w:rsidRDefault="00774005" w:rsidP="00DD24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1</w:t>
            </w:r>
          </w:p>
        </w:tc>
        <w:tc>
          <w:tcPr>
            <w:tcW w:w="2400" w:type="dxa"/>
            <w:shd w:val="clear" w:color="auto" w:fill="FEAAA8"/>
            <w:vAlign w:val="center"/>
          </w:tcPr>
          <w:p w:rsidR="00774005" w:rsidRPr="00B14BB6" w:rsidRDefault="00774005" w:rsidP="00DD24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2400" w:type="dxa"/>
            <w:shd w:val="clear" w:color="auto" w:fill="FEAAA8"/>
            <w:vAlign w:val="center"/>
          </w:tcPr>
          <w:p w:rsidR="00774005" w:rsidRPr="00B14BB6" w:rsidRDefault="00774005" w:rsidP="00DD24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1</w:t>
            </w:r>
          </w:p>
        </w:tc>
        <w:tc>
          <w:tcPr>
            <w:tcW w:w="2400" w:type="dxa"/>
            <w:shd w:val="clear" w:color="auto" w:fill="FEAAA8"/>
            <w:vAlign w:val="center"/>
          </w:tcPr>
          <w:p w:rsidR="00774005" w:rsidRPr="00B14BB6" w:rsidRDefault="00774005" w:rsidP="00DD240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774005" w:rsidTr="00DD2408">
        <w:trPr>
          <w:trHeight w:hRule="exact" w:val="329"/>
        </w:trPr>
        <w:tc>
          <w:tcPr>
            <w:tcW w:w="988" w:type="dxa"/>
            <w:vMerge w:val="restart"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EYFS</w:t>
            </w: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tabs>
                <w:tab w:val="left" w:pos="216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tabs>
                <w:tab w:val="left" w:pos="216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CDED8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CDED8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</w:tr>
      <w:tr w:rsidR="00774005" w:rsidTr="00DD2408">
        <w:trPr>
          <w:trHeight w:hRule="exact" w:val="851"/>
        </w:trPr>
        <w:tc>
          <w:tcPr>
            <w:tcW w:w="988" w:type="dxa"/>
            <w:vMerge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</w:p>
        </w:tc>
        <w:tc>
          <w:tcPr>
            <w:tcW w:w="2400" w:type="dxa"/>
            <w:vAlign w:val="center"/>
          </w:tcPr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Reception: Match, sort and compare, Talk about measure and patterns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Reception: It’s me 1, 2, 3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Circles and triangles, 1, 2, 3, 4, 5, shapes with four sides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Reception: Alive in 5, mass and capacity, growing 6, 7, 8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Length, height and time</w:t>
            </w:r>
          </w:p>
        </w:tc>
        <w:tc>
          <w:tcPr>
            <w:tcW w:w="2400" w:type="dxa"/>
            <w:vAlign w:val="center"/>
          </w:tcPr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Reception: Building 9 and 10, exploring 3D shapes</w:t>
            </w:r>
          </w:p>
        </w:tc>
        <w:tc>
          <w:tcPr>
            <w:tcW w:w="2400" w:type="dxa"/>
            <w:shd w:val="clear" w:color="auto" w:fill="FFFFFF" w:themeFill="background1"/>
            <w:vAlign w:val="center"/>
          </w:tcPr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Reception: To 20 and beyond, how many now? Manipulate, compose and decompose</w:t>
            </w:r>
          </w:p>
        </w:tc>
        <w:tc>
          <w:tcPr>
            <w:tcW w:w="2400" w:type="dxa"/>
            <w:shd w:val="clear" w:color="auto" w:fill="FFFFFF" w:themeFill="background1"/>
            <w:vAlign w:val="center"/>
          </w:tcPr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Reception: Sharing and grouping, visualise, build and map, make connections</w:t>
            </w:r>
          </w:p>
        </w:tc>
      </w:tr>
      <w:tr w:rsidR="00774005" w:rsidTr="00DD2408">
        <w:trPr>
          <w:trHeight w:hRule="exact" w:val="340"/>
        </w:trPr>
        <w:tc>
          <w:tcPr>
            <w:tcW w:w="988" w:type="dxa"/>
            <w:vMerge w:val="restart"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1</w:t>
            </w: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6C3BB9" w:rsidRDefault="00774005" w:rsidP="00DD2408">
            <w:pPr>
              <w:jc w:val="center"/>
              <w:rPr>
                <w:b/>
                <w:sz w:val="18"/>
              </w:rPr>
            </w:pPr>
          </w:p>
        </w:tc>
      </w:tr>
      <w:tr w:rsidR="00774005" w:rsidTr="00DD2408">
        <w:trPr>
          <w:trHeight w:hRule="exact" w:val="851"/>
        </w:trPr>
        <w:tc>
          <w:tcPr>
            <w:tcW w:w="988" w:type="dxa"/>
            <w:vMerge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 (within 10)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 (within 10)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 (within 10)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shape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 (within 20)</w:t>
            </w:r>
          </w:p>
          <w:p w:rsidR="00774005" w:rsidRPr="008E6A9F" w:rsidRDefault="00774005" w:rsidP="00774005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 (within 20)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 (within 50)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Length and height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Mass and volume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Multiplication and division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Position and direction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 (within 100)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Money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Time </w:t>
            </w:r>
          </w:p>
        </w:tc>
      </w:tr>
      <w:tr w:rsidR="00774005" w:rsidTr="00DD2408">
        <w:trPr>
          <w:trHeight w:hRule="exact" w:val="340"/>
        </w:trPr>
        <w:tc>
          <w:tcPr>
            <w:tcW w:w="988" w:type="dxa"/>
            <w:vMerge w:val="restart"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2</w:t>
            </w: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</w:tr>
      <w:tr w:rsidR="00774005" w:rsidTr="00774005">
        <w:trPr>
          <w:trHeight w:hRule="exact" w:val="794"/>
        </w:trPr>
        <w:tc>
          <w:tcPr>
            <w:tcW w:w="988" w:type="dxa"/>
            <w:vMerge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Shape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Money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Multiplication and division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Length and height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Mass, capacity and temperature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Time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Position and direction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Statistics </w:t>
            </w:r>
          </w:p>
        </w:tc>
      </w:tr>
      <w:tr w:rsidR="00774005" w:rsidTr="00DD2408">
        <w:trPr>
          <w:trHeight w:hRule="exact" w:val="340"/>
        </w:trPr>
        <w:tc>
          <w:tcPr>
            <w:tcW w:w="988" w:type="dxa"/>
            <w:vMerge w:val="restart"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3</w:t>
            </w: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</w:tr>
      <w:tr w:rsidR="00774005" w:rsidTr="00774005">
        <w:trPr>
          <w:trHeight w:hRule="exact" w:val="794"/>
        </w:trPr>
        <w:tc>
          <w:tcPr>
            <w:tcW w:w="988" w:type="dxa"/>
            <w:vMerge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Addition and subtraction 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Multiplication and division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Multiplication and division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Length and perimeter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Mass and capacity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Money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Time 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Shape</w:t>
            </w:r>
          </w:p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Statistics </w:t>
            </w:r>
          </w:p>
        </w:tc>
      </w:tr>
      <w:tr w:rsidR="00774005" w:rsidTr="00DD2408">
        <w:trPr>
          <w:trHeight w:hRule="exact" w:val="340"/>
        </w:trPr>
        <w:tc>
          <w:tcPr>
            <w:tcW w:w="988" w:type="dxa"/>
            <w:vMerge w:val="restart"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4</w:t>
            </w: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</w:tr>
      <w:tr w:rsidR="00774005" w:rsidRPr="006F520E" w:rsidTr="00774005">
        <w:trPr>
          <w:trHeight w:hRule="exact" w:val="794"/>
        </w:trPr>
        <w:tc>
          <w:tcPr>
            <w:tcW w:w="988" w:type="dxa"/>
            <w:vMerge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Addition and subtraction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Area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Multiplication and division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Multiplication and division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Length and perimeter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Decimals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Decimals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Money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Time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Shape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Statistics 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Position and direction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</w:p>
        </w:tc>
      </w:tr>
      <w:tr w:rsidR="00774005" w:rsidTr="00DD2408">
        <w:trPr>
          <w:trHeight w:hRule="exact" w:val="340"/>
        </w:trPr>
        <w:tc>
          <w:tcPr>
            <w:tcW w:w="988" w:type="dxa"/>
            <w:vMerge w:val="restart"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5</w:t>
            </w: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</w:tr>
      <w:tr w:rsidR="00774005" w:rsidTr="00774005">
        <w:trPr>
          <w:trHeight w:hRule="exact" w:val="794"/>
        </w:trPr>
        <w:tc>
          <w:tcPr>
            <w:tcW w:w="988" w:type="dxa"/>
            <w:vMerge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Multiplication and division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Fractions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Multiplication and division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Decimals and percentages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Perimeter and area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Statistics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Shape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Position and direction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Decimals 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Negative numbers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Converting units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volume</w:t>
            </w:r>
          </w:p>
        </w:tc>
      </w:tr>
      <w:tr w:rsidR="00774005" w:rsidTr="00DD2408">
        <w:trPr>
          <w:trHeight w:hRule="exact" w:val="340"/>
        </w:trPr>
        <w:tc>
          <w:tcPr>
            <w:tcW w:w="988" w:type="dxa"/>
            <w:vMerge w:val="restart"/>
            <w:shd w:val="clear" w:color="auto" w:fill="FEAAA8"/>
            <w:vAlign w:val="center"/>
          </w:tcPr>
          <w:p w:rsidR="00774005" w:rsidRPr="00B14BB6" w:rsidRDefault="00774005" w:rsidP="00DD2408">
            <w:pPr>
              <w:rPr>
                <w:b/>
                <w:sz w:val="28"/>
              </w:rPr>
            </w:pPr>
            <w:r w:rsidRPr="00B14BB6">
              <w:rPr>
                <w:b/>
                <w:sz w:val="28"/>
              </w:rPr>
              <w:t>Year 6</w:t>
            </w: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jc w:val="center"/>
              <w:rPr>
                <w:b/>
                <w:sz w:val="18"/>
              </w:rPr>
            </w:pPr>
          </w:p>
        </w:tc>
        <w:tc>
          <w:tcPr>
            <w:tcW w:w="2400" w:type="dxa"/>
            <w:shd w:val="clear" w:color="auto" w:fill="FFE3E1"/>
            <w:vAlign w:val="center"/>
          </w:tcPr>
          <w:p w:rsidR="00774005" w:rsidRPr="008E6A9F" w:rsidRDefault="00774005" w:rsidP="00DD2408">
            <w:pPr>
              <w:rPr>
                <w:b/>
                <w:sz w:val="18"/>
              </w:rPr>
            </w:pPr>
          </w:p>
        </w:tc>
      </w:tr>
      <w:tr w:rsidR="00774005" w:rsidTr="00774005">
        <w:trPr>
          <w:trHeight w:hRule="exact" w:val="981"/>
        </w:trPr>
        <w:tc>
          <w:tcPr>
            <w:tcW w:w="988" w:type="dxa"/>
            <w:vMerge/>
            <w:shd w:val="clear" w:color="auto" w:fill="FEAAA8"/>
          </w:tcPr>
          <w:p w:rsidR="00774005" w:rsidRDefault="00774005" w:rsidP="00DD2408"/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Place value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Addition and subtraction, Multiplication and division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Converting units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Ratio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Algebra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Decimals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Fractions, decimals and percentages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Area, perimeter and volume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Statistics </w:t>
            </w:r>
          </w:p>
        </w:tc>
        <w:tc>
          <w:tcPr>
            <w:tcW w:w="2400" w:type="dxa"/>
            <w:vAlign w:val="center"/>
          </w:tcPr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Shape</w:t>
            </w:r>
          </w:p>
          <w:p w:rsidR="00774005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Position and direction</w:t>
            </w:r>
          </w:p>
          <w:p w:rsidR="00774005" w:rsidRPr="006F520E" w:rsidRDefault="00774005" w:rsidP="00DD2408">
            <w:pPr>
              <w:jc w:val="center"/>
              <w:rPr>
                <w:sz w:val="18"/>
              </w:rPr>
            </w:pPr>
          </w:p>
        </w:tc>
        <w:tc>
          <w:tcPr>
            <w:tcW w:w="2400" w:type="dxa"/>
            <w:vAlign w:val="center"/>
          </w:tcPr>
          <w:p w:rsidR="00774005" w:rsidRPr="008E6A9F" w:rsidRDefault="00774005" w:rsidP="00DD2408">
            <w:pPr>
              <w:jc w:val="center"/>
              <w:rPr>
                <w:sz w:val="18"/>
              </w:rPr>
            </w:pPr>
            <w:r>
              <w:rPr>
                <w:sz w:val="18"/>
              </w:rPr>
              <w:t>Maths projects, problem solving</w:t>
            </w:r>
          </w:p>
        </w:tc>
      </w:tr>
    </w:tbl>
    <w:p w:rsidR="00055F66" w:rsidRDefault="00055F66" w:rsidP="002D7ED3">
      <w:pPr>
        <w:rPr>
          <w:b/>
          <w:sz w:val="28"/>
        </w:rPr>
      </w:pPr>
      <w:bookmarkStart w:id="0" w:name="_GoBack"/>
      <w:bookmarkEnd w:id="0"/>
    </w:p>
    <w:sectPr w:rsidR="00055F66" w:rsidSect="00615850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8ED" w:rsidRDefault="00A912DA">
      <w:pPr>
        <w:spacing w:after="0" w:line="240" w:lineRule="auto"/>
      </w:pPr>
      <w:r>
        <w:separator/>
      </w:r>
    </w:p>
  </w:endnote>
  <w:endnote w:type="continuationSeparator" w:id="0">
    <w:p w:rsidR="00C738ED" w:rsidRDefault="00A91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005" w:rsidRDefault="00774005" w:rsidP="00774005">
    <w:pPr>
      <w:pStyle w:val="Footer"/>
      <w:jc w:val="right"/>
    </w:pPr>
    <w:r>
      <w:rPr>
        <w:lang w:val="en-US"/>
      </w:rPr>
      <w:t>Updated 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8ED" w:rsidRDefault="00A912DA">
      <w:pPr>
        <w:spacing w:after="0" w:line="240" w:lineRule="auto"/>
      </w:pPr>
      <w:r>
        <w:separator/>
      </w:r>
    </w:p>
  </w:footnote>
  <w:footnote w:type="continuationSeparator" w:id="0">
    <w:p w:rsidR="00C738ED" w:rsidRDefault="00A91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8ED" w:rsidRDefault="0077400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8ED" w:rsidRDefault="00774005"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 w:rsidR="00A912DA">
      <w:tab/>
    </w:r>
    <w:r w:rsidR="00A912DA" w:rsidRPr="00774005">
      <w:t>BPS</w:t>
    </w:r>
    <w:r w:rsidR="00A912DA" w:rsidRPr="00774005">
      <w:tab/>
    </w:r>
    <w:r w:rsidRPr="00774005">
      <w:t>Maths</w:t>
    </w:r>
    <w:r w:rsidR="00D40DEC">
      <w:t xml:space="preserve"> </w:t>
    </w:r>
    <w:r w:rsidR="00615850">
      <w:t>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8ED" w:rsidRDefault="0077400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16202"/>
    <w:multiLevelType w:val="hybridMultilevel"/>
    <w:tmpl w:val="7C149050"/>
    <w:lvl w:ilvl="0" w:tplc="5CD81D6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976EF"/>
    <w:multiLevelType w:val="hybridMultilevel"/>
    <w:tmpl w:val="EB42C52E"/>
    <w:lvl w:ilvl="0" w:tplc="5CD81D6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A1920"/>
    <w:multiLevelType w:val="hybridMultilevel"/>
    <w:tmpl w:val="0768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11D60"/>
    <w:multiLevelType w:val="hybridMultilevel"/>
    <w:tmpl w:val="81700822"/>
    <w:lvl w:ilvl="0" w:tplc="5CD81D6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8ED"/>
    <w:rsid w:val="00055F66"/>
    <w:rsid w:val="000865B1"/>
    <w:rsid w:val="00241505"/>
    <w:rsid w:val="002D7ED3"/>
    <w:rsid w:val="00370FBD"/>
    <w:rsid w:val="003A5D6A"/>
    <w:rsid w:val="00615850"/>
    <w:rsid w:val="0065719D"/>
    <w:rsid w:val="00757FA1"/>
    <w:rsid w:val="00774005"/>
    <w:rsid w:val="009A3AD2"/>
    <w:rsid w:val="009C733D"/>
    <w:rsid w:val="00A912DA"/>
    <w:rsid w:val="00AE698D"/>
    <w:rsid w:val="00C738ED"/>
    <w:rsid w:val="00D125D0"/>
    <w:rsid w:val="00D40DEC"/>
    <w:rsid w:val="00D42292"/>
    <w:rsid w:val="00D554B5"/>
    <w:rsid w:val="00DF5B55"/>
    <w:rsid w:val="00EF0C7B"/>
    <w:rsid w:val="00EF1CEE"/>
    <w:rsid w:val="00F71BCB"/>
    <w:rsid w:val="00FC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887B340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4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Skills">
    <w:name w:val="Skills"/>
    <w:basedOn w:val="Normal"/>
    <w:qFormat/>
    <w:rsid w:val="00EF1CEE"/>
    <w:pPr>
      <w:framePr w:hSpace="180" w:wrap="around" w:vAnchor="text" w:hAnchor="margin" w:y="418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E1DDF-FCAD-4C14-A474-5889ED7CB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Lisa Miller</cp:lastModifiedBy>
  <cp:revision>2</cp:revision>
  <dcterms:created xsi:type="dcterms:W3CDTF">2024-09-13T09:15:00Z</dcterms:created>
  <dcterms:modified xsi:type="dcterms:W3CDTF">2024-09-13T09:15:00Z</dcterms:modified>
</cp:coreProperties>
</file>