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15D56F" w14:textId="77777777" w:rsidR="00C858C8" w:rsidRDefault="00C858C8">
      <w:pPr>
        <w:spacing w:after="160" w:line="259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41"/>
        <w:gridCol w:w="2117"/>
        <w:gridCol w:w="2266"/>
        <w:gridCol w:w="2265"/>
        <w:gridCol w:w="2084"/>
        <w:gridCol w:w="2259"/>
        <w:gridCol w:w="2342"/>
      </w:tblGrid>
      <w:tr w:rsidR="00F678A1" w14:paraId="25A561CD" w14:textId="77777777" w:rsidTr="00F678A1">
        <w:trPr>
          <w:trHeight w:val="529"/>
        </w:trPr>
        <w:tc>
          <w:tcPr>
            <w:tcW w:w="1541" w:type="dxa"/>
            <w:shd w:val="clear" w:color="auto" w:fill="FBE4D5" w:themeFill="accent2" w:themeFillTint="33"/>
          </w:tcPr>
          <w:p w14:paraId="0CEB11BC" w14:textId="052B3659" w:rsidR="00F678A1" w:rsidRDefault="00F678A1" w:rsidP="00726E4D">
            <w:pPr>
              <w:jc w:val="center"/>
            </w:pPr>
          </w:p>
        </w:tc>
        <w:tc>
          <w:tcPr>
            <w:tcW w:w="2346" w:type="dxa"/>
            <w:shd w:val="clear" w:color="auto" w:fill="FBE4D5" w:themeFill="accent2" w:themeFillTint="33"/>
          </w:tcPr>
          <w:p w14:paraId="311401E9" w14:textId="77777777" w:rsidR="00F678A1" w:rsidRDefault="00F678A1" w:rsidP="00F678A1">
            <w:pPr>
              <w:jc w:val="center"/>
            </w:pPr>
            <w:r>
              <w:t>Autumn 1</w:t>
            </w:r>
          </w:p>
          <w:p w14:paraId="679A0C5A" w14:textId="77777777" w:rsidR="00F678A1" w:rsidRDefault="00F678A1" w:rsidP="00F678A1">
            <w:pPr>
              <w:jc w:val="center"/>
            </w:pPr>
          </w:p>
        </w:tc>
        <w:tc>
          <w:tcPr>
            <w:tcW w:w="2345" w:type="dxa"/>
            <w:shd w:val="clear" w:color="auto" w:fill="FBE4D5" w:themeFill="accent2" w:themeFillTint="33"/>
          </w:tcPr>
          <w:p w14:paraId="1BD8C831" w14:textId="77777777" w:rsidR="00F678A1" w:rsidRDefault="00F678A1" w:rsidP="00F678A1">
            <w:pPr>
              <w:jc w:val="center"/>
            </w:pPr>
            <w:r>
              <w:t>Autumn 2</w:t>
            </w:r>
          </w:p>
        </w:tc>
        <w:tc>
          <w:tcPr>
            <w:tcW w:w="2346" w:type="dxa"/>
            <w:shd w:val="clear" w:color="auto" w:fill="FBE4D5" w:themeFill="accent2" w:themeFillTint="33"/>
          </w:tcPr>
          <w:p w14:paraId="6684BE10" w14:textId="77777777" w:rsidR="00F678A1" w:rsidRDefault="00F678A1" w:rsidP="00F678A1">
            <w:pPr>
              <w:jc w:val="center"/>
            </w:pPr>
            <w:r>
              <w:t>Spring 1</w:t>
            </w:r>
          </w:p>
        </w:tc>
        <w:tc>
          <w:tcPr>
            <w:tcW w:w="2345" w:type="dxa"/>
            <w:shd w:val="clear" w:color="auto" w:fill="FBE4D5" w:themeFill="accent2" w:themeFillTint="33"/>
          </w:tcPr>
          <w:p w14:paraId="0D7C69D8" w14:textId="77777777" w:rsidR="00F678A1" w:rsidRDefault="00F678A1" w:rsidP="00F678A1">
            <w:pPr>
              <w:jc w:val="center"/>
            </w:pPr>
            <w:r>
              <w:t>Spring 2</w:t>
            </w:r>
          </w:p>
        </w:tc>
        <w:tc>
          <w:tcPr>
            <w:tcW w:w="2345" w:type="dxa"/>
            <w:shd w:val="clear" w:color="auto" w:fill="FBE4D5" w:themeFill="accent2" w:themeFillTint="33"/>
          </w:tcPr>
          <w:p w14:paraId="78F54ADF" w14:textId="77777777" w:rsidR="00F678A1" w:rsidRDefault="00F678A1" w:rsidP="00F678A1">
            <w:pPr>
              <w:jc w:val="center"/>
            </w:pPr>
            <w:r>
              <w:t>Summer 1</w:t>
            </w:r>
          </w:p>
        </w:tc>
        <w:tc>
          <w:tcPr>
            <w:tcW w:w="2346" w:type="dxa"/>
            <w:shd w:val="clear" w:color="auto" w:fill="FBE4D5" w:themeFill="accent2" w:themeFillTint="33"/>
          </w:tcPr>
          <w:p w14:paraId="7546512F" w14:textId="77777777" w:rsidR="00F678A1" w:rsidRDefault="00F678A1" w:rsidP="00F678A1">
            <w:pPr>
              <w:jc w:val="center"/>
            </w:pPr>
            <w:r>
              <w:t>Summer 2</w:t>
            </w:r>
          </w:p>
        </w:tc>
      </w:tr>
      <w:tr w:rsidR="00F678A1" w14:paraId="1841BDDC" w14:textId="77777777" w:rsidTr="00F678A1">
        <w:tc>
          <w:tcPr>
            <w:tcW w:w="1526" w:type="dxa"/>
            <w:shd w:val="clear" w:color="auto" w:fill="FBE4D5" w:themeFill="accent2" w:themeFillTint="33"/>
          </w:tcPr>
          <w:p w14:paraId="54A5B456" w14:textId="77777777" w:rsidR="00F678A1" w:rsidRDefault="00F678A1" w:rsidP="00E75DAC">
            <w:r>
              <w:t>Topic</w:t>
            </w:r>
          </w:p>
        </w:tc>
        <w:tc>
          <w:tcPr>
            <w:tcW w:w="2348" w:type="dxa"/>
          </w:tcPr>
          <w:p w14:paraId="7404304A" w14:textId="77777777" w:rsidR="00F678A1" w:rsidRPr="00F678A1" w:rsidRDefault="00F678A1" w:rsidP="00F678A1">
            <w:pPr>
              <w:jc w:val="center"/>
              <w:rPr>
                <w:b/>
                <w:bCs/>
              </w:rPr>
            </w:pPr>
            <w:r w:rsidRPr="00F678A1">
              <w:rPr>
                <w:b/>
                <w:bCs/>
              </w:rPr>
              <w:t>Where we Live</w:t>
            </w:r>
          </w:p>
          <w:p w14:paraId="5FBD7A0C" w14:textId="3F1B9FBA" w:rsidR="00F678A1" w:rsidRPr="00F678A1" w:rsidRDefault="00726E4D" w:rsidP="00F678A1">
            <w:pPr>
              <w:jc w:val="center"/>
              <w:rPr>
                <w:b/>
                <w:bCs/>
              </w:rPr>
            </w:pPr>
            <w:r w:rsidRPr="00726E4D">
              <w:rPr>
                <w:b/>
                <w:bCs/>
                <w:noProof/>
              </w:rPr>
              <w:drawing>
                <wp:inline distT="0" distB="0" distL="0" distR="0" wp14:anchorId="21CB7A9D" wp14:editId="3B535770">
                  <wp:extent cx="868680" cy="961404"/>
                  <wp:effectExtent l="0" t="0" r="762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7356" cy="9710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48" w:type="dxa"/>
          </w:tcPr>
          <w:p w14:paraId="10EC9EBD" w14:textId="77777777" w:rsidR="00F678A1" w:rsidRDefault="00F678A1" w:rsidP="00F678A1">
            <w:pPr>
              <w:jc w:val="center"/>
              <w:rPr>
                <w:b/>
                <w:bCs/>
              </w:rPr>
            </w:pPr>
            <w:r w:rsidRPr="00F678A1">
              <w:rPr>
                <w:b/>
                <w:bCs/>
              </w:rPr>
              <w:t>Night Time</w:t>
            </w:r>
          </w:p>
          <w:p w14:paraId="02FFFF3F" w14:textId="6E087BED" w:rsidR="00F678A1" w:rsidRPr="00F678A1" w:rsidRDefault="00F678A1" w:rsidP="00F678A1">
            <w:pPr>
              <w:jc w:val="center"/>
              <w:rPr>
                <w:b/>
                <w:bCs/>
              </w:rPr>
            </w:pPr>
            <w:r w:rsidRPr="00F678A1">
              <w:rPr>
                <w:b/>
                <w:bCs/>
                <w:noProof/>
              </w:rPr>
              <w:drawing>
                <wp:inline distT="0" distB="0" distL="0" distR="0" wp14:anchorId="568736BF" wp14:editId="08F73195">
                  <wp:extent cx="1183978" cy="840740"/>
                  <wp:effectExtent l="0" t="0" r="0" b="0"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2349" cy="846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48" w:type="dxa"/>
          </w:tcPr>
          <w:p w14:paraId="51C58758" w14:textId="77777777" w:rsidR="00F678A1" w:rsidRDefault="00F678A1" w:rsidP="00F678A1">
            <w:pPr>
              <w:jc w:val="center"/>
              <w:rPr>
                <w:b/>
                <w:bCs/>
              </w:rPr>
            </w:pPr>
            <w:r w:rsidRPr="00F678A1">
              <w:rPr>
                <w:b/>
                <w:bCs/>
              </w:rPr>
              <w:t>Whatever The Weather</w:t>
            </w:r>
          </w:p>
          <w:p w14:paraId="31EFC20B" w14:textId="56C8930C" w:rsidR="00F678A1" w:rsidRPr="00F678A1" w:rsidRDefault="00F678A1" w:rsidP="00F678A1">
            <w:pPr>
              <w:jc w:val="center"/>
              <w:rPr>
                <w:b/>
                <w:bCs/>
              </w:rPr>
            </w:pPr>
            <w:r w:rsidRPr="00F678A1">
              <w:rPr>
                <w:b/>
                <w:bCs/>
                <w:noProof/>
              </w:rPr>
              <w:drawing>
                <wp:inline distT="0" distB="0" distL="0" distR="0" wp14:anchorId="67BE15E3" wp14:editId="523CE757">
                  <wp:extent cx="1172754" cy="853440"/>
                  <wp:effectExtent l="0" t="0" r="8890" b="381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8388" cy="857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48" w:type="dxa"/>
          </w:tcPr>
          <w:p w14:paraId="2806AAD0" w14:textId="5321313B" w:rsidR="00F678A1" w:rsidRDefault="00F678A1" w:rsidP="00F678A1">
            <w:pPr>
              <w:jc w:val="center"/>
              <w:rPr>
                <w:b/>
                <w:bCs/>
              </w:rPr>
            </w:pPr>
            <w:r w:rsidRPr="00F678A1">
              <w:rPr>
                <w:b/>
                <w:bCs/>
              </w:rPr>
              <w:t>In The Castle</w:t>
            </w:r>
          </w:p>
          <w:p w14:paraId="55F3F5A4" w14:textId="440EA44F" w:rsidR="00F678A1" w:rsidRPr="00F678A1" w:rsidRDefault="00F678A1" w:rsidP="00F678A1">
            <w:pPr>
              <w:jc w:val="center"/>
              <w:rPr>
                <w:b/>
                <w:bCs/>
              </w:rPr>
            </w:pPr>
            <w:r w:rsidRPr="00F678A1">
              <w:rPr>
                <w:b/>
                <w:bCs/>
                <w:noProof/>
              </w:rPr>
              <w:drawing>
                <wp:inline distT="0" distB="0" distL="0" distR="0" wp14:anchorId="00C24E22" wp14:editId="38CABD2A">
                  <wp:extent cx="807720" cy="841066"/>
                  <wp:effectExtent l="0" t="0" r="0" b="0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1685" cy="8451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48" w:type="dxa"/>
          </w:tcPr>
          <w:p w14:paraId="377E5E7F" w14:textId="77777777" w:rsidR="00F678A1" w:rsidRDefault="00F678A1" w:rsidP="00F678A1">
            <w:pPr>
              <w:jc w:val="center"/>
              <w:rPr>
                <w:b/>
                <w:bCs/>
              </w:rPr>
            </w:pPr>
            <w:r w:rsidRPr="00F678A1">
              <w:rPr>
                <w:b/>
                <w:bCs/>
              </w:rPr>
              <w:t>Amazing Author</w:t>
            </w:r>
          </w:p>
          <w:p w14:paraId="0B2376AA" w14:textId="270412B3" w:rsidR="00F678A1" w:rsidRPr="00F678A1" w:rsidRDefault="00F678A1" w:rsidP="00F678A1">
            <w:pPr>
              <w:jc w:val="center"/>
              <w:rPr>
                <w:b/>
                <w:bCs/>
              </w:rPr>
            </w:pPr>
            <w:r w:rsidRPr="00F678A1">
              <w:rPr>
                <w:b/>
                <w:bCs/>
                <w:noProof/>
              </w:rPr>
              <w:drawing>
                <wp:inline distT="0" distB="0" distL="0" distR="0" wp14:anchorId="624E3691" wp14:editId="6C294A71">
                  <wp:extent cx="1169477" cy="701040"/>
                  <wp:effectExtent l="0" t="0" r="0" b="3810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5814" cy="7048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48" w:type="dxa"/>
          </w:tcPr>
          <w:p w14:paraId="2CC77AC2" w14:textId="77777777" w:rsidR="00F678A1" w:rsidRDefault="00F678A1" w:rsidP="00F678A1">
            <w:pPr>
              <w:jc w:val="center"/>
              <w:rPr>
                <w:b/>
                <w:bCs/>
              </w:rPr>
            </w:pPr>
            <w:r w:rsidRPr="00F678A1">
              <w:rPr>
                <w:b/>
                <w:bCs/>
              </w:rPr>
              <w:t>Animals</w:t>
            </w:r>
          </w:p>
          <w:p w14:paraId="6A8C0251" w14:textId="738BA137" w:rsidR="00F678A1" w:rsidRPr="00F678A1" w:rsidRDefault="00F678A1" w:rsidP="00F678A1">
            <w:pPr>
              <w:jc w:val="center"/>
              <w:rPr>
                <w:b/>
                <w:bCs/>
              </w:rPr>
            </w:pPr>
            <w:r w:rsidRPr="00F678A1">
              <w:rPr>
                <w:b/>
                <w:bCs/>
                <w:noProof/>
              </w:rPr>
              <w:drawing>
                <wp:inline distT="0" distB="0" distL="0" distR="0" wp14:anchorId="4EB4B8B6" wp14:editId="4A452860">
                  <wp:extent cx="1342814" cy="891540"/>
                  <wp:effectExtent l="0" t="0" r="0" b="381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1458" cy="897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678A1" w14:paraId="56ADBC2F" w14:textId="77777777" w:rsidTr="00F678A1">
        <w:tc>
          <w:tcPr>
            <w:tcW w:w="1526" w:type="dxa"/>
            <w:shd w:val="clear" w:color="auto" w:fill="FBE4D5" w:themeFill="accent2" w:themeFillTint="33"/>
          </w:tcPr>
          <w:p w14:paraId="2D1D71FF" w14:textId="77777777" w:rsidR="00F678A1" w:rsidRDefault="00F678A1" w:rsidP="00E75DAC">
            <w:r>
              <w:t>Texts</w:t>
            </w:r>
          </w:p>
        </w:tc>
        <w:tc>
          <w:tcPr>
            <w:tcW w:w="2348" w:type="dxa"/>
          </w:tcPr>
          <w:p w14:paraId="5DAB0BA4" w14:textId="77777777" w:rsidR="00F678A1" w:rsidRPr="009873E9" w:rsidRDefault="00F678A1" w:rsidP="00E75DAC">
            <w:pPr>
              <w:rPr>
                <w:sz w:val="18"/>
                <w:szCs w:val="18"/>
              </w:rPr>
            </w:pPr>
            <w:r w:rsidRPr="009873E9">
              <w:rPr>
                <w:sz w:val="18"/>
                <w:szCs w:val="18"/>
              </w:rPr>
              <w:t>My mum and dad make me laugh</w:t>
            </w:r>
          </w:p>
          <w:p w14:paraId="05EA81C7" w14:textId="77777777" w:rsidR="00F678A1" w:rsidRPr="009873E9" w:rsidRDefault="00F678A1" w:rsidP="00E75DAC">
            <w:pPr>
              <w:rPr>
                <w:sz w:val="18"/>
                <w:szCs w:val="18"/>
              </w:rPr>
            </w:pPr>
            <w:r w:rsidRPr="009873E9">
              <w:rPr>
                <w:sz w:val="18"/>
                <w:szCs w:val="18"/>
              </w:rPr>
              <w:t>A Squash and a Squeeze</w:t>
            </w:r>
          </w:p>
          <w:p w14:paraId="108151B0" w14:textId="77777777" w:rsidR="00F678A1" w:rsidRPr="009873E9" w:rsidRDefault="00F678A1" w:rsidP="00E75DAC">
            <w:pPr>
              <w:rPr>
                <w:sz w:val="18"/>
                <w:szCs w:val="18"/>
              </w:rPr>
            </w:pPr>
            <w:r w:rsidRPr="009873E9">
              <w:rPr>
                <w:sz w:val="18"/>
                <w:szCs w:val="18"/>
              </w:rPr>
              <w:t>The Large Family</w:t>
            </w:r>
          </w:p>
          <w:p w14:paraId="4C278EB9" w14:textId="77777777" w:rsidR="00F678A1" w:rsidRPr="009873E9" w:rsidRDefault="00F678A1" w:rsidP="00E75DAC">
            <w:pPr>
              <w:rPr>
                <w:sz w:val="18"/>
                <w:szCs w:val="18"/>
              </w:rPr>
            </w:pPr>
            <w:r w:rsidRPr="009873E9">
              <w:rPr>
                <w:sz w:val="18"/>
                <w:szCs w:val="18"/>
              </w:rPr>
              <w:t>Six Dinner Sid</w:t>
            </w:r>
          </w:p>
          <w:p w14:paraId="249B3B7B" w14:textId="77777777" w:rsidR="00F678A1" w:rsidRPr="009873E9" w:rsidRDefault="00F678A1" w:rsidP="00E75DAC">
            <w:pPr>
              <w:rPr>
                <w:sz w:val="18"/>
                <w:szCs w:val="18"/>
              </w:rPr>
            </w:pPr>
            <w:r w:rsidRPr="009873E9">
              <w:rPr>
                <w:sz w:val="18"/>
                <w:szCs w:val="18"/>
              </w:rPr>
              <w:t>The Town Mouse and the Country Mouse</w:t>
            </w:r>
          </w:p>
          <w:p w14:paraId="7245A337" w14:textId="77777777" w:rsidR="00F678A1" w:rsidRPr="009873E9" w:rsidRDefault="00F678A1" w:rsidP="00E75DAC">
            <w:pPr>
              <w:rPr>
                <w:sz w:val="18"/>
                <w:szCs w:val="18"/>
              </w:rPr>
            </w:pPr>
            <w:r w:rsidRPr="009873E9">
              <w:rPr>
                <w:sz w:val="18"/>
                <w:szCs w:val="18"/>
              </w:rPr>
              <w:t>The Three little pigs</w:t>
            </w:r>
          </w:p>
          <w:p w14:paraId="74936465" w14:textId="77777777" w:rsidR="00F678A1" w:rsidRPr="009873E9" w:rsidRDefault="00F678A1" w:rsidP="00E75DAC">
            <w:pPr>
              <w:rPr>
                <w:sz w:val="18"/>
                <w:szCs w:val="18"/>
              </w:rPr>
            </w:pPr>
            <w:r w:rsidRPr="009873E9">
              <w:rPr>
                <w:sz w:val="18"/>
                <w:szCs w:val="18"/>
              </w:rPr>
              <w:t>The smartest giant in town</w:t>
            </w:r>
          </w:p>
        </w:tc>
        <w:tc>
          <w:tcPr>
            <w:tcW w:w="2348" w:type="dxa"/>
          </w:tcPr>
          <w:p w14:paraId="6E195D1B" w14:textId="1D7DC6D2" w:rsidR="009873E9" w:rsidRDefault="009873E9" w:rsidP="00E75DA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Meg And Mog</w:t>
            </w:r>
          </w:p>
          <w:p w14:paraId="7D413183" w14:textId="4EFD81B6" w:rsidR="009873E9" w:rsidRDefault="009873E9" w:rsidP="00E75DA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It Was </w:t>
            </w:r>
            <w:proofErr w:type="gramStart"/>
            <w:r>
              <w:rPr>
                <w:sz w:val="18"/>
                <w:szCs w:val="18"/>
              </w:rPr>
              <w:t>A</w:t>
            </w:r>
            <w:proofErr w:type="gramEnd"/>
            <w:r>
              <w:rPr>
                <w:sz w:val="18"/>
                <w:szCs w:val="18"/>
              </w:rPr>
              <w:t xml:space="preserve"> Cold Dark Night</w:t>
            </w:r>
          </w:p>
          <w:p w14:paraId="557F7ACA" w14:textId="5E15BADC" w:rsidR="00F678A1" w:rsidRPr="009873E9" w:rsidRDefault="00F678A1" w:rsidP="00E75DAC">
            <w:pPr>
              <w:rPr>
                <w:sz w:val="18"/>
                <w:szCs w:val="18"/>
              </w:rPr>
            </w:pPr>
            <w:r w:rsidRPr="009873E9">
              <w:rPr>
                <w:sz w:val="18"/>
                <w:szCs w:val="18"/>
              </w:rPr>
              <w:t>Peace at Last</w:t>
            </w:r>
          </w:p>
          <w:p w14:paraId="16967A37" w14:textId="77777777" w:rsidR="00F678A1" w:rsidRPr="009873E9" w:rsidRDefault="00F678A1" w:rsidP="00E75DAC">
            <w:pPr>
              <w:rPr>
                <w:sz w:val="18"/>
                <w:szCs w:val="18"/>
              </w:rPr>
            </w:pPr>
            <w:r w:rsidRPr="009873E9">
              <w:rPr>
                <w:sz w:val="18"/>
                <w:szCs w:val="18"/>
              </w:rPr>
              <w:t>Day Monkey, Night Monkey</w:t>
            </w:r>
          </w:p>
          <w:p w14:paraId="4A52380B" w14:textId="77777777" w:rsidR="00F678A1" w:rsidRDefault="00F678A1" w:rsidP="00E75DAC">
            <w:pPr>
              <w:rPr>
                <w:sz w:val="18"/>
                <w:szCs w:val="18"/>
              </w:rPr>
            </w:pPr>
            <w:r w:rsidRPr="009873E9">
              <w:rPr>
                <w:sz w:val="18"/>
                <w:szCs w:val="18"/>
              </w:rPr>
              <w:t>Room on the Broom</w:t>
            </w:r>
          </w:p>
          <w:p w14:paraId="3E88F2A5" w14:textId="77777777" w:rsidR="00500024" w:rsidRDefault="00500024" w:rsidP="00E75DAC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Lauras</w:t>
            </w:r>
            <w:proofErr w:type="spellEnd"/>
            <w:r>
              <w:rPr>
                <w:sz w:val="18"/>
                <w:szCs w:val="18"/>
              </w:rPr>
              <w:t xml:space="preserve"> Star</w:t>
            </w:r>
          </w:p>
          <w:p w14:paraId="5952920B" w14:textId="7E0280F7" w:rsidR="00500024" w:rsidRPr="009873E9" w:rsidRDefault="00500024" w:rsidP="00E75DA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Lighting A Lamp</w:t>
            </w:r>
          </w:p>
        </w:tc>
        <w:tc>
          <w:tcPr>
            <w:tcW w:w="2348" w:type="dxa"/>
          </w:tcPr>
          <w:p w14:paraId="4FB9A183" w14:textId="77777777" w:rsidR="00F678A1" w:rsidRPr="009873E9" w:rsidRDefault="00F678A1" w:rsidP="00E75DAC">
            <w:pPr>
              <w:rPr>
                <w:sz w:val="18"/>
                <w:szCs w:val="18"/>
              </w:rPr>
            </w:pPr>
            <w:r w:rsidRPr="009873E9">
              <w:rPr>
                <w:sz w:val="18"/>
                <w:szCs w:val="18"/>
              </w:rPr>
              <w:t>Poetry – Rain</w:t>
            </w:r>
          </w:p>
          <w:p w14:paraId="1F75FF8D" w14:textId="77777777" w:rsidR="00F678A1" w:rsidRPr="009873E9" w:rsidRDefault="00F678A1" w:rsidP="00E75DAC">
            <w:pPr>
              <w:rPr>
                <w:sz w:val="18"/>
                <w:szCs w:val="18"/>
              </w:rPr>
            </w:pPr>
            <w:r w:rsidRPr="009873E9">
              <w:rPr>
                <w:sz w:val="18"/>
                <w:szCs w:val="18"/>
              </w:rPr>
              <w:t>Clouds in the Sky</w:t>
            </w:r>
          </w:p>
          <w:p w14:paraId="0CD9795A" w14:textId="77777777" w:rsidR="00F678A1" w:rsidRPr="009873E9" w:rsidRDefault="00F678A1" w:rsidP="00E75DAC">
            <w:pPr>
              <w:rPr>
                <w:sz w:val="18"/>
                <w:szCs w:val="18"/>
              </w:rPr>
            </w:pPr>
            <w:r w:rsidRPr="009873E9">
              <w:rPr>
                <w:sz w:val="18"/>
                <w:szCs w:val="18"/>
              </w:rPr>
              <w:t>Jack Frost</w:t>
            </w:r>
          </w:p>
          <w:p w14:paraId="0E111CDB" w14:textId="77777777" w:rsidR="00F678A1" w:rsidRPr="009873E9" w:rsidRDefault="00F678A1" w:rsidP="00E75DAC">
            <w:pPr>
              <w:rPr>
                <w:sz w:val="18"/>
                <w:szCs w:val="18"/>
              </w:rPr>
            </w:pPr>
            <w:r w:rsidRPr="009873E9">
              <w:rPr>
                <w:sz w:val="18"/>
                <w:szCs w:val="18"/>
              </w:rPr>
              <w:t>How the Wind Blows</w:t>
            </w:r>
          </w:p>
          <w:p w14:paraId="418CC903" w14:textId="77777777" w:rsidR="00F678A1" w:rsidRPr="009873E9" w:rsidRDefault="00F678A1" w:rsidP="00E75DAC">
            <w:pPr>
              <w:rPr>
                <w:sz w:val="18"/>
                <w:szCs w:val="18"/>
              </w:rPr>
            </w:pPr>
            <w:r w:rsidRPr="009873E9">
              <w:rPr>
                <w:sz w:val="18"/>
                <w:szCs w:val="18"/>
              </w:rPr>
              <w:t>The Sun is my Favourite Star</w:t>
            </w:r>
          </w:p>
        </w:tc>
        <w:tc>
          <w:tcPr>
            <w:tcW w:w="2348" w:type="dxa"/>
          </w:tcPr>
          <w:p w14:paraId="51084E8E" w14:textId="77777777" w:rsidR="00F678A1" w:rsidRPr="009873E9" w:rsidRDefault="00F678A1" w:rsidP="00E75DAC">
            <w:pPr>
              <w:rPr>
                <w:sz w:val="18"/>
                <w:szCs w:val="18"/>
              </w:rPr>
            </w:pPr>
            <w:r w:rsidRPr="009873E9">
              <w:rPr>
                <w:sz w:val="18"/>
                <w:szCs w:val="18"/>
              </w:rPr>
              <w:t>In the Castle</w:t>
            </w:r>
          </w:p>
          <w:p w14:paraId="46BA8EF4" w14:textId="77777777" w:rsidR="00F678A1" w:rsidRPr="009873E9" w:rsidRDefault="00F678A1" w:rsidP="00E75DAC">
            <w:pPr>
              <w:rPr>
                <w:sz w:val="18"/>
                <w:szCs w:val="18"/>
              </w:rPr>
            </w:pPr>
            <w:r w:rsidRPr="009873E9">
              <w:rPr>
                <w:sz w:val="18"/>
                <w:szCs w:val="18"/>
              </w:rPr>
              <w:t>Usborne Beginners: Knights</w:t>
            </w:r>
          </w:p>
          <w:p w14:paraId="7E0AF9A8" w14:textId="77777777" w:rsidR="00F678A1" w:rsidRPr="009873E9" w:rsidRDefault="00F678A1" w:rsidP="00E75DAC">
            <w:pPr>
              <w:rPr>
                <w:sz w:val="18"/>
                <w:szCs w:val="18"/>
              </w:rPr>
            </w:pPr>
            <w:r w:rsidRPr="009873E9">
              <w:rPr>
                <w:sz w:val="18"/>
                <w:szCs w:val="18"/>
              </w:rPr>
              <w:t>Sleeping Beauty</w:t>
            </w:r>
          </w:p>
          <w:p w14:paraId="0618AC21" w14:textId="77777777" w:rsidR="00F678A1" w:rsidRPr="009873E9" w:rsidRDefault="00F678A1" w:rsidP="00E75DAC">
            <w:pPr>
              <w:rPr>
                <w:sz w:val="18"/>
                <w:szCs w:val="18"/>
              </w:rPr>
            </w:pPr>
            <w:r w:rsidRPr="009873E9">
              <w:rPr>
                <w:sz w:val="18"/>
                <w:szCs w:val="18"/>
              </w:rPr>
              <w:t>Zog</w:t>
            </w:r>
          </w:p>
          <w:p w14:paraId="7B901878" w14:textId="77777777" w:rsidR="00F678A1" w:rsidRPr="009873E9" w:rsidRDefault="00F678A1" w:rsidP="00E75DAC">
            <w:pPr>
              <w:rPr>
                <w:sz w:val="18"/>
                <w:szCs w:val="18"/>
              </w:rPr>
            </w:pPr>
            <w:r w:rsidRPr="009873E9">
              <w:rPr>
                <w:sz w:val="18"/>
                <w:szCs w:val="18"/>
              </w:rPr>
              <w:t>The Princess and the Pea</w:t>
            </w:r>
          </w:p>
        </w:tc>
        <w:tc>
          <w:tcPr>
            <w:tcW w:w="2348" w:type="dxa"/>
          </w:tcPr>
          <w:p w14:paraId="6207B36B" w14:textId="77777777" w:rsidR="00F678A1" w:rsidRPr="009873E9" w:rsidRDefault="00F678A1" w:rsidP="00E75DAC">
            <w:pPr>
              <w:rPr>
                <w:sz w:val="18"/>
                <w:szCs w:val="18"/>
              </w:rPr>
            </w:pPr>
            <w:r w:rsidRPr="009873E9">
              <w:rPr>
                <w:sz w:val="18"/>
                <w:szCs w:val="18"/>
              </w:rPr>
              <w:t>A Cheese and Tomato Spider / Ketchup on Your Cornflakes</w:t>
            </w:r>
          </w:p>
          <w:p w14:paraId="5C7B0B94" w14:textId="77777777" w:rsidR="00F678A1" w:rsidRPr="009873E9" w:rsidRDefault="00F678A1" w:rsidP="00E75DAC">
            <w:pPr>
              <w:rPr>
                <w:sz w:val="18"/>
                <w:szCs w:val="18"/>
              </w:rPr>
            </w:pPr>
            <w:r w:rsidRPr="009873E9">
              <w:rPr>
                <w:sz w:val="18"/>
                <w:szCs w:val="18"/>
              </w:rPr>
              <w:t>Red Rockets and Rainbow Jelly</w:t>
            </w:r>
          </w:p>
          <w:p w14:paraId="77780255" w14:textId="77777777" w:rsidR="00F678A1" w:rsidRPr="009873E9" w:rsidRDefault="00F678A1" w:rsidP="00E75DAC">
            <w:pPr>
              <w:rPr>
                <w:sz w:val="18"/>
                <w:szCs w:val="18"/>
              </w:rPr>
            </w:pPr>
            <w:r w:rsidRPr="009873E9">
              <w:rPr>
                <w:sz w:val="18"/>
                <w:szCs w:val="18"/>
              </w:rPr>
              <w:t>Alphabet Ice Cream</w:t>
            </w:r>
          </w:p>
          <w:p w14:paraId="51FE615A" w14:textId="77777777" w:rsidR="00F678A1" w:rsidRPr="009873E9" w:rsidRDefault="00F678A1" w:rsidP="00E75DAC">
            <w:pPr>
              <w:rPr>
                <w:sz w:val="18"/>
                <w:szCs w:val="18"/>
              </w:rPr>
            </w:pPr>
            <w:r w:rsidRPr="009873E9">
              <w:rPr>
                <w:sz w:val="18"/>
                <w:szCs w:val="18"/>
              </w:rPr>
              <w:t xml:space="preserve">Elephant </w:t>
            </w:r>
            <w:proofErr w:type="spellStart"/>
            <w:r w:rsidRPr="009873E9">
              <w:rPr>
                <w:sz w:val="18"/>
                <w:szCs w:val="18"/>
              </w:rPr>
              <w:t>Wellyphant</w:t>
            </w:r>
            <w:proofErr w:type="spellEnd"/>
            <w:r w:rsidRPr="009873E9">
              <w:rPr>
                <w:sz w:val="18"/>
                <w:szCs w:val="18"/>
              </w:rPr>
              <w:t xml:space="preserve"> / Moo Cow Kung-Foo Cow</w:t>
            </w:r>
          </w:p>
          <w:p w14:paraId="26E997E2" w14:textId="77777777" w:rsidR="00F678A1" w:rsidRPr="009873E9" w:rsidRDefault="00F678A1" w:rsidP="00E75DAC">
            <w:pPr>
              <w:rPr>
                <w:sz w:val="18"/>
                <w:szCs w:val="18"/>
              </w:rPr>
            </w:pPr>
            <w:r w:rsidRPr="009873E9">
              <w:rPr>
                <w:sz w:val="18"/>
                <w:szCs w:val="18"/>
              </w:rPr>
              <w:t xml:space="preserve">Really </w:t>
            </w:r>
            <w:proofErr w:type="spellStart"/>
            <w:r w:rsidRPr="009873E9">
              <w:rPr>
                <w:sz w:val="18"/>
                <w:szCs w:val="18"/>
              </w:rPr>
              <w:t>Really</w:t>
            </w:r>
            <w:proofErr w:type="spellEnd"/>
            <w:r w:rsidRPr="009873E9">
              <w:rPr>
                <w:sz w:val="18"/>
                <w:szCs w:val="18"/>
              </w:rPr>
              <w:t xml:space="preserve"> / Eat your Peas</w:t>
            </w:r>
          </w:p>
        </w:tc>
        <w:tc>
          <w:tcPr>
            <w:tcW w:w="2348" w:type="dxa"/>
          </w:tcPr>
          <w:p w14:paraId="6A7478F0" w14:textId="77777777" w:rsidR="00F678A1" w:rsidRPr="009873E9" w:rsidRDefault="00F678A1" w:rsidP="00E75DAC">
            <w:pPr>
              <w:rPr>
                <w:sz w:val="18"/>
                <w:szCs w:val="18"/>
              </w:rPr>
            </w:pPr>
            <w:r w:rsidRPr="009873E9">
              <w:rPr>
                <w:sz w:val="18"/>
                <w:szCs w:val="18"/>
              </w:rPr>
              <w:t>Non-fiction – looking after a pet</w:t>
            </w:r>
          </w:p>
          <w:p w14:paraId="1150861A" w14:textId="77777777" w:rsidR="00F678A1" w:rsidRPr="009873E9" w:rsidRDefault="00F678A1" w:rsidP="00E75DAC">
            <w:pPr>
              <w:rPr>
                <w:sz w:val="18"/>
                <w:szCs w:val="18"/>
              </w:rPr>
            </w:pPr>
            <w:r w:rsidRPr="009873E9">
              <w:rPr>
                <w:sz w:val="18"/>
                <w:szCs w:val="18"/>
              </w:rPr>
              <w:t>What the Ladybird Heard</w:t>
            </w:r>
          </w:p>
          <w:p w14:paraId="59355109" w14:textId="77777777" w:rsidR="00F678A1" w:rsidRPr="009873E9" w:rsidRDefault="00F678A1" w:rsidP="00E75DAC">
            <w:pPr>
              <w:rPr>
                <w:sz w:val="18"/>
                <w:szCs w:val="18"/>
              </w:rPr>
            </w:pPr>
            <w:r w:rsidRPr="009873E9">
              <w:rPr>
                <w:sz w:val="18"/>
                <w:szCs w:val="18"/>
              </w:rPr>
              <w:t>Supermarket Zoo</w:t>
            </w:r>
          </w:p>
          <w:p w14:paraId="6D72ABF2" w14:textId="77777777" w:rsidR="00F678A1" w:rsidRPr="009873E9" w:rsidRDefault="00F678A1" w:rsidP="00E75DAC">
            <w:pPr>
              <w:rPr>
                <w:sz w:val="18"/>
                <w:szCs w:val="18"/>
              </w:rPr>
            </w:pPr>
            <w:r w:rsidRPr="009873E9">
              <w:rPr>
                <w:sz w:val="18"/>
                <w:szCs w:val="18"/>
              </w:rPr>
              <w:t>Life in A Pond</w:t>
            </w:r>
          </w:p>
          <w:p w14:paraId="633B4F69" w14:textId="77777777" w:rsidR="00F678A1" w:rsidRPr="009873E9" w:rsidRDefault="00F678A1" w:rsidP="00E75DAC">
            <w:pPr>
              <w:rPr>
                <w:sz w:val="18"/>
                <w:szCs w:val="18"/>
              </w:rPr>
            </w:pPr>
            <w:r w:rsidRPr="009873E9">
              <w:rPr>
                <w:sz w:val="18"/>
                <w:szCs w:val="18"/>
              </w:rPr>
              <w:t>Slowly, slowly, slowly said the sloth</w:t>
            </w:r>
          </w:p>
          <w:p w14:paraId="75624994" w14:textId="77777777" w:rsidR="00F678A1" w:rsidRPr="009873E9" w:rsidRDefault="00F678A1" w:rsidP="00E75DAC">
            <w:pPr>
              <w:rPr>
                <w:sz w:val="18"/>
                <w:szCs w:val="18"/>
              </w:rPr>
            </w:pPr>
          </w:p>
        </w:tc>
      </w:tr>
      <w:tr w:rsidR="00F678A1" w14:paraId="11E42CBF" w14:textId="77777777" w:rsidTr="00F678A1">
        <w:tc>
          <w:tcPr>
            <w:tcW w:w="1526" w:type="dxa"/>
            <w:shd w:val="clear" w:color="auto" w:fill="FBE4D5" w:themeFill="accent2" w:themeFillTint="33"/>
          </w:tcPr>
          <w:p w14:paraId="62193602" w14:textId="77777777" w:rsidR="00F678A1" w:rsidRDefault="00F678A1" w:rsidP="00E75DAC">
            <w:r>
              <w:t>Community</w:t>
            </w:r>
          </w:p>
        </w:tc>
        <w:tc>
          <w:tcPr>
            <w:tcW w:w="2348" w:type="dxa"/>
          </w:tcPr>
          <w:p w14:paraId="7C39C9E2" w14:textId="77777777" w:rsidR="00F678A1" w:rsidRDefault="00F678A1" w:rsidP="00E75DAC">
            <w:r>
              <w:t xml:space="preserve">Finding out about Brampton, what is </w:t>
            </w:r>
            <w:r>
              <w:lastRenderedPageBreak/>
              <w:t>here? What is it like to live here?</w:t>
            </w:r>
          </w:p>
        </w:tc>
        <w:tc>
          <w:tcPr>
            <w:tcW w:w="2348" w:type="dxa"/>
          </w:tcPr>
          <w:p w14:paraId="5002D72A" w14:textId="77777777" w:rsidR="00F678A1" w:rsidRDefault="00F678A1" w:rsidP="00E75DAC">
            <w:r>
              <w:lastRenderedPageBreak/>
              <w:t xml:space="preserve">How our community is different at night, </w:t>
            </w:r>
            <w:r>
              <w:lastRenderedPageBreak/>
              <w:t>people who work at night</w:t>
            </w:r>
          </w:p>
        </w:tc>
        <w:tc>
          <w:tcPr>
            <w:tcW w:w="2348" w:type="dxa"/>
          </w:tcPr>
          <w:p w14:paraId="18054E09" w14:textId="77777777" w:rsidR="00F678A1" w:rsidRDefault="00F678A1" w:rsidP="00E75DAC">
            <w:r>
              <w:lastRenderedPageBreak/>
              <w:t>The effect of the weather on the environment</w:t>
            </w:r>
          </w:p>
        </w:tc>
        <w:tc>
          <w:tcPr>
            <w:tcW w:w="2348" w:type="dxa"/>
          </w:tcPr>
          <w:p w14:paraId="1E8F78B4" w14:textId="77777777" w:rsidR="00F678A1" w:rsidRDefault="00F678A1" w:rsidP="00E75DAC">
            <w:r>
              <w:t xml:space="preserve">History of the community, the </w:t>
            </w:r>
            <w:r>
              <w:lastRenderedPageBreak/>
              <w:t>wider community (Carlisle)</w:t>
            </w:r>
          </w:p>
        </w:tc>
        <w:tc>
          <w:tcPr>
            <w:tcW w:w="2348" w:type="dxa"/>
          </w:tcPr>
          <w:p w14:paraId="0116452C" w14:textId="77777777" w:rsidR="00F678A1" w:rsidRDefault="00F678A1" w:rsidP="00E75DAC">
            <w:r>
              <w:lastRenderedPageBreak/>
              <w:t>Visits from local authors, visits to Carlisle library</w:t>
            </w:r>
          </w:p>
        </w:tc>
        <w:tc>
          <w:tcPr>
            <w:tcW w:w="2348" w:type="dxa"/>
          </w:tcPr>
          <w:p w14:paraId="4E6849CD" w14:textId="77777777" w:rsidR="00F678A1" w:rsidRDefault="00F678A1" w:rsidP="00E75DAC">
            <w:r>
              <w:t xml:space="preserve">Pets at home, animals in the local </w:t>
            </w:r>
            <w:r>
              <w:lastRenderedPageBreak/>
              <w:t xml:space="preserve">environment, </w:t>
            </w:r>
            <w:proofErr w:type="spellStart"/>
            <w:r>
              <w:t>Talkin</w:t>
            </w:r>
            <w:proofErr w:type="spellEnd"/>
            <w:r>
              <w:t xml:space="preserve"> Tarn</w:t>
            </w:r>
          </w:p>
        </w:tc>
      </w:tr>
      <w:tr w:rsidR="00F678A1" w14:paraId="7956727B" w14:textId="77777777" w:rsidTr="00F678A1">
        <w:tc>
          <w:tcPr>
            <w:tcW w:w="1541" w:type="dxa"/>
            <w:shd w:val="clear" w:color="auto" w:fill="FBE4D5" w:themeFill="accent2" w:themeFillTint="33"/>
          </w:tcPr>
          <w:p w14:paraId="79955035" w14:textId="77777777" w:rsidR="00F678A1" w:rsidRDefault="00F678A1" w:rsidP="00E75DAC">
            <w:r>
              <w:lastRenderedPageBreak/>
              <w:t>Opportunities</w:t>
            </w:r>
          </w:p>
        </w:tc>
        <w:tc>
          <w:tcPr>
            <w:tcW w:w="2346" w:type="dxa"/>
          </w:tcPr>
          <w:p w14:paraId="703303A0" w14:textId="77777777" w:rsidR="00F678A1" w:rsidRDefault="00F678A1" w:rsidP="00E75DAC">
            <w:r>
              <w:t>Trip – Walk around Brampton</w:t>
            </w:r>
          </w:p>
        </w:tc>
        <w:tc>
          <w:tcPr>
            <w:tcW w:w="2345" w:type="dxa"/>
          </w:tcPr>
          <w:p w14:paraId="701F136C" w14:textId="77777777" w:rsidR="00F678A1" w:rsidRDefault="00F678A1" w:rsidP="00E75DAC">
            <w:r>
              <w:t xml:space="preserve">Christmas trip to </w:t>
            </w:r>
            <w:proofErr w:type="spellStart"/>
            <w:r>
              <w:t>Walby</w:t>
            </w:r>
            <w:proofErr w:type="spellEnd"/>
          </w:p>
        </w:tc>
        <w:tc>
          <w:tcPr>
            <w:tcW w:w="2346" w:type="dxa"/>
          </w:tcPr>
          <w:p w14:paraId="733911A3" w14:textId="77777777" w:rsidR="00F678A1" w:rsidRDefault="00F678A1" w:rsidP="00E75DAC">
            <w:r>
              <w:t xml:space="preserve">Trip – </w:t>
            </w:r>
            <w:proofErr w:type="spellStart"/>
            <w:r>
              <w:t>Watchtree</w:t>
            </w:r>
            <w:proofErr w:type="spellEnd"/>
            <w:r>
              <w:t xml:space="preserve"> (windfarm)</w:t>
            </w:r>
          </w:p>
        </w:tc>
        <w:tc>
          <w:tcPr>
            <w:tcW w:w="2345" w:type="dxa"/>
          </w:tcPr>
          <w:p w14:paraId="6F66A0B5" w14:textId="77777777" w:rsidR="00F678A1" w:rsidRDefault="00F678A1" w:rsidP="00E75DAC">
            <w:r>
              <w:t>Trip – Carlisle Castle</w:t>
            </w:r>
          </w:p>
        </w:tc>
        <w:tc>
          <w:tcPr>
            <w:tcW w:w="2345" w:type="dxa"/>
          </w:tcPr>
          <w:p w14:paraId="4F3041C1" w14:textId="77777777" w:rsidR="00F678A1" w:rsidRDefault="00F678A1" w:rsidP="00E75DAC">
            <w:r>
              <w:t>Trip – Carlisle Library</w:t>
            </w:r>
          </w:p>
        </w:tc>
        <w:tc>
          <w:tcPr>
            <w:tcW w:w="2346" w:type="dxa"/>
          </w:tcPr>
          <w:p w14:paraId="095768A7" w14:textId="77777777" w:rsidR="00F678A1" w:rsidRDefault="00F678A1" w:rsidP="00E75DAC">
            <w:r>
              <w:t>Trip – Lake District Wildlife Park</w:t>
            </w:r>
          </w:p>
        </w:tc>
      </w:tr>
      <w:tr w:rsidR="00F678A1" w14:paraId="0C5EDA0D" w14:textId="77777777" w:rsidTr="00F678A1">
        <w:tc>
          <w:tcPr>
            <w:tcW w:w="1541" w:type="dxa"/>
            <w:shd w:val="clear" w:color="auto" w:fill="FBE4D5" w:themeFill="accent2" w:themeFillTint="33"/>
          </w:tcPr>
          <w:p w14:paraId="0472D225" w14:textId="77777777" w:rsidR="00F678A1" w:rsidRDefault="00F678A1" w:rsidP="00E75DAC">
            <w:r>
              <w:t>Understanding the World</w:t>
            </w:r>
          </w:p>
        </w:tc>
        <w:tc>
          <w:tcPr>
            <w:tcW w:w="2346" w:type="dxa"/>
          </w:tcPr>
          <w:p w14:paraId="43F499DA" w14:textId="77777777" w:rsidR="00F678A1" w:rsidRDefault="00F678A1" w:rsidP="00E75DAC">
            <w:r>
              <w:t>Understanding maps, Brampton’s place in the world</w:t>
            </w:r>
          </w:p>
        </w:tc>
        <w:tc>
          <w:tcPr>
            <w:tcW w:w="2345" w:type="dxa"/>
          </w:tcPr>
          <w:p w14:paraId="19BF13D1" w14:textId="77777777" w:rsidR="00F678A1" w:rsidRDefault="00F678A1" w:rsidP="00E75DAC">
            <w:r>
              <w:t>Nocturnal animals, why it gets dark, the sun</w:t>
            </w:r>
          </w:p>
        </w:tc>
        <w:tc>
          <w:tcPr>
            <w:tcW w:w="2346" w:type="dxa"/>
          </w:tcPr>
          <w:p w14:paraId="526807AD" w14:textId="77777777" w:rsidR="00F678A1" w:rsidRDefault="00F678A1" w:rsidP="00E75DAC">
            <w:r>
              <w:t>Different climates, why we get different types of weather</w:t>
            </w:r>
          </w:p>
        </w:tc>
        <w:tc>
          <w:tcPr>
            <w:tcW w:w="2345" w:type="dxa"/>
          </w:tcPr>
          <w:p w14:paraId="7BFB4E03" w14:textId="77777777" w:rsidR="00F678A1" w:rsidRDefault="00F678A1" w:rsidP="00E75DAC">
            <w:r>
              <w:t>History, changes in the world over time</w:t>
            </w:r>
          </w:p>
        </w:tc>
        <w:tc>
          <w:tcPr>
            <w:tcW w:w="2345" w:type="dxa"/>
          </w:tcPr>
          <w:p w14:paraId="72ECC4F2" w14:textId="77777777" w:rsidR="00F678A1" w:rsidRDefault="00F678A1" w:rsidP="00E75DAC"/>
        </w:tc>
        <w:tc>
          <w:tcPr>
            <w:tcW w:w="2346" w:type="dxa"/>
          </w:tcPr>
          <w:p w14:paraId="004C5B7F" w14:textId="77777777" w:rsidR="00F678A1" w:rsidRDefault="00F678A1" w:rsidP="00E75DAC">
            <w:r>
              <w:t>Different habitats</w:t>
            </w:r>
          </w:p>
        </w:tc>
      </w:tr>
      <w:tr w:rsidR="00F678A1" w14:paraId="2271D883" w14:textId="77777777" w:rsidTr="00F678A1">
        <w:tc>
          <w:tcPr>
            <w:tcW w:w="1541" w:type="dxa"/>
            <w:shd w:val="clear" w:color="auto" w:fill="FBE4D5" w:themeFill="accent2" w:themeFillTint="33"/>
          </w:tcPr>
          <w:p w14:paraId="2DDFE012" w14:textId="77777777" w:rsidR="00F678A1" w:rsidRDefault="00F678A1" w:rsidP="00E75DAC">
            <w:r>
              <w:t>Emotional Awareness</w:t>
            </w:r>
          </w:p>
        </w:tc>
        <w:tc>
          <w:tcPr>
            <w:tcW w:w="2346" w:type="dxa"/>
          </w:tcPr>
          <w:p w14:paraId="00A3CF00" w14:textId="77777777" w:rsidR="00F678A1" w:rsidRDefault="00F678A1" w:rsidP="00E75DAC">
            <w:r>
              <w:t>Belonging</w:t>
            </w:r>
          </w:p>
        </w:tc>
        <w:tc>
          <w:tcPr>
            <w:tcW w:w="2345" w:type="dxa"/>
          </w:tcPr>
          <w:p w14:paraId="2748EDA2" w14:textId="77777777" w:rsidR="00F678A1" w:rsidRDefault="00F678A1" w:rsidP="00E75DAC">
            <w:r>
              <w:t>Feeling about night time and the dark</w:t>
            </w:r>
          </w:p>
        </w:tc>
        <w:tc>
          <w:tcPr>
            <w:tcW w:w="2346" w:type="dxa"/>
          </w:tcPr>
          <w:p w14:paraId="33D12BA5" w14:textId="77777777" w:rsidR="00F678A1" w:rsidRDefault="00F678A1" w:rsidP="00E75DAC">
            <w:r>
              <w:t xml:space="preserve">Favourite type of weather, the effect of weather on people </w:t>
            </w:r>
            <w:proofErr w:type="spellStart"/>
            <w:proofErr w:type="gramStart"/>
            <w:r>
              <w:t>eg</w:t>
            </w:r>
            <w:proofErr w:type="spellEnd"/>
            <w:proofErr w:type="gramEnd"/>
            <w:r>
              <w:t xml:space="preserve"> floods</w:t>
            </w:r>
          </w:p>
        </w:tc>
        <w:tc>
          <w:tcPr>
            <w:tcW w:w="2345" w:type="dxa"/>
          </w:tcPr>
          <w:p w14:paraId="7A8420B8" w14:textId="77777777" w:rsidR="00F678A1" w:rsidRDefault="00F678A1" w:rsidP="00E75DAC">
            <w:r>
              <w:t>Changes – how would it feel to have lived in Medieval times?</w:t>
            </w:r>
          </w:p>
        </w:tc>
        <w:tc>
          <w:tcPr>
            <w:tcW w:w="2345" w:type="dxa"/>
          </w:tcPr>
          <w:p w14:paraId="39E8337F" w14:textId="77777777" w:rsidR="00F678A1" w:rsidRDefault="00F678A1" w:rsidP="00E75DAC">
            <w:r>
              <w:t>Being an individual</w:t>
            </w:r>
          </w:p>
        </w:tc>
        <w:tc>
          <w:tcPr>
            <w:tcW w:w="2346" w:type="dxa"/>
          </w:tcPr>
          <w:p w14:paraId="1C0C6455" w14:textId="77777777" w:rsidR="00F678A1" w:rsidRDefault="00F678A1" w:rsidP="00E75DAC">
            <w:r>
              <w:t>Caring, looking after others</w:t>
            </w:r>
          </w:p>
        </w:tc>
      </w:tr>
    </w:tbl>
    <w:p w14:paraId="635508FD" w14:textId="7B55C42D" w:rsidR="00C858C8" w:rsidRDefault="00C858C8" w:rsidP="00C858C8">
      <w:pPr>
        <w:rPr>
          <w:rFonts w:ascii="Arial" w:hAnsi="Arial" w:cs="Arial"/>
        </w:rPr>
      </w:pPr>
    </w:p>
    <w:p w14:paraId="2453D9C0" w14:textId="3FD567B4" w:rsidR="00726E4D" w:rsidRDefault="00726E4D" w:rsidP="00C858C8">
      <w:pPr>
        <w:rPr>
          <w:rFonts w:ascii="Arial" w:hAnsi="Arial" w:cs="Arial"/>
        </w:rPr>
      </w:pPr>
    </w:p>
    <w:p w14:paraId="78F82CC5" w14:textId="63DA6D3D" w:rsidR="00726E4D" w:rsidRDefault="00726E4D" w:rsidP="00C858C8">
      <w:pPr>
        <w:rPr>
          <w:rFonts w:ascii="Arial" w:hAnsi="Arial" w:cs="Arial"/>
        </w:rPr>
      </w:pPr>
    </w:p>
    <w:p w14:paraId="4D9D97BF" w14:textId="31D36B61" w:rsidR="00726E4D" w:rsidRDefault="00726E4D" w:rsidP="00C858C8">
      <w:pPr>
        <w:rPr>
          <w:rFonts w:ascii="Arial" w:hAnsi="Arial" w:cs="Arial"/>
        </w:rPr>
      </w:pPr>
    </w:p>
    <w:p w14:paraId="16CB3EC9" w14:textId="0E3450A2" w:rsidR="00726E4D" w:rsidRDefault="00726E4D" w:rsidP="00C858C8">
      <w:pPr>
        <w:rPr>
          <w:rFonts w:ascii="Arial" w:hAnsi="Arial" w:cs="Arial"/>
        </w:rPr>
      </w:pPr>
    </w:p>
    <w:p w14:paraId="0805FF64" w14:textId="69235D11" w:rsidR="00726E4D" w:rsidRDefault="00726E4D" w:rsidP="00C858C8">
      <w:pPr>
        <w:rPr>
          <w:rFonts w:ascii="Arial" w:hAnsi="Arial" w:cs="Arial"/>
        </w:rPr>
      </w:pPr>
    </w:p>
    <w:p w14:paraId="0CB648CB" w14:textId="3A152DB4" w:rsidR="00726E4D" w:rsidRDefault="00726E4D" w:rsidP="00C858C8">
      <w:pPr>
        <w:rPr>
          <w:rFonts w:ascii="Arial" w:hAnsi="Arial" w:cs="Arial"/>
        </w:rPr>
      </w:pPr>
    </w:p>
    <w:p w14:paraId="59873884" w14:textId="77777777" w:rsidR="00C7018C" w:rsidRDefault="00C7018C" w:rsidP="00C858C8">
      <w:pPr>
        <w:rPr>
          <w:rFonts w:ascii="Arial" w:hAnsi="Arial" w:cs="Arial"/>
        </w:rPr>
      </w:pPr>
    </w:p>
    <w:p w14:paraId="282FB568" w14:textId="77777777" w:rsidR="00726E4D" w:rsidRDefault="00726E4D" w:rsidP="00C858C8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70"/>
        <w:gridCol w:w="2155"/>
        <w:gridCol w:w="2255"/>
        <w:gridCol w:w="2137"/>
        <w:gridCol w:w="2298"/>
        <w:gridCol w:w="2226"/>
        <w:gridCol w:w="2233"/>
      </w:tblGrid>
      <w:tr w:rsidR="00726E4D" w14:paraId="29EF4E8A" w14:textId="77777777" w:rsidTr="00726E4D">
        <w:trPr>
          <w:trHeight w:val="396"/>
        </w:trPr>
        <w:tc>
          <w:tcPr>
            <w:tcW w:w="1541" w:type="dxa"/>
            <w:shd w:val="clear" w:color="auto" w:fill="FBE4D5" w:themeFill="accent2" w:themeFillTint="33"/>
          </w:tcPr>
          <w:p w14:paraId="40B3464E" w14:textId="77777777" w:rsidR="00726E4D" w:rsidRDefault="00726E4D" w:rsidP="00E75DAC"/>
        </w:tc>
        <w:tc>
          <w:tcPr>
            <w:tcW w:w="2346" w:type="dxa"/>
            <w:shd w:val="clear" w:color="auto" w:fill="FBE4D5" w:themeFill="accent2" w:themeFillTint="33"/>
          </w:tcPr>
          <w:p w14:paraId="389CE78B" w14:textId="77777777" w:rsidR="00726E4D" w:rsidRPr="00856D2B" w:rsidRDefault="00726E4D" w:rsidP="00E75DAC">
            <w:pPr>
              <w:jc w:val="center"/>
              <w:rPr>
                <w:b/>
              </w:rPr>
            </w:pPr>
            <w:r w:rsidRPr="00856D2B">
              <w:rPr>
                <w:b/>
              </w:rPr>
              <w:t>Autumn 1</w:t>
            </w:r>
          </w:p>
          <w:p w14:paraId="766B84BA" w14:textId="77777777" w:rsidR="00726E4D" w:rsidRPr="00856D2B" w:rsidRDefault="00726E4D" w:rsidP="00E75DAC">
            <w:pPr>
              <w:jc w:val="center"/>
              <w:rPr>
                <w:b/>
              </w:rPr>
            </w:pPr>
          </w:p>
        </w:tc>
        <w:tc>
          <w:tcPr>
            <w:tcW w:w="2345" w:type="dxa"/>
            <w:shd w:val="clear" w:color="auto" w:fill="FBE4D5" w:themeFill="accent2" w:themeFillTint="33"/>
          </w:tcPr>
          <w:p w14:paraId="15CFCD7B" w14:textId="77777777" w:rsidR="00726E4D" w:rsidRPr="00856D2B" w:rsidRDefault="00726E4D" w:rsidP="00E75DAC">
            <w:pPr>
              <w:jc w:val="center"/>
              <w:rPr>
                <w:b/>
              </w:rPr>
            </w:pPr>
            <w:r w:rsidRPr="00856D2B">
              <w:rPr>
                <w:b/>
              </w:rPr>
              <w:t>Autumn 2</w:t>
            </w:r>
          </w:p>
        </w:tc>
        <w:tc>
          <w:tcPr>
            <w:tcW w:w="2345" w:type="dxa"/>
            <w:shd w:val="clear" w:color="auto" w:fill="FBE4D5" w:themeFill="accent2" w:themeFillTint="33"/>
          </w:tcPr>
          <w:p w14:paraId="600AAF8A" w14:textId="77777777" w:rsidR="00726E4D" w:rsidRPr="00856D2B" w:rsidRDefault="00726E4D" w:rsidP="00E75DAC">
            <w:pPr>
              <w:jc w:val="center"/>
              <w:rPr>
                <w:b/>
              </w:rPr>
            </w:pPr>
            <w:r w:rsidRPr="00856D2B">
              <w:rPr>
                <w:b/>
              </w:rPr>
              <w:t>Spring 1</w:t>
            </w:r>
          </w:p>
        </w:tc>
        <w:tc>
          <w:tcPr>
            <w:tcW w:w="2346" w:type="dxa"/>
            <w:shd w:val="clear" w:color="auto" w:fill="FBE4D5" w:themeFill="accent2" w:themeFillTint="33"/>
          </w:tcPr>
          <w:p w14:paraId="14FD2265" w14:textId="77777777" w:rsidR="00726E4D" w:rsidRPr="00856D2B" w:rsidRDefault="00726E4D" w:rsidP="00E75DAC">
            <w:pPr>
              <w:jc w:val="center"/>
              <w:rPr>
                <w:b/>
              </w:rPr>
            </w:pPr>
            <w:r w:rsidRPr="00856D2B">
              <w:rPr>
                <w:b/>
              </w:rPr>
              <w:t>Spring 2</w:t>
            </w:r>
          </w:p>
        </w:tc>
        <w:tc>
          <w:tcPr>
            <w:tcW w:w="2346" w:type="dxa"/>
            <w:shd w:val="clear" w:color="auto" w:fill="FBE4D5" w:themeFill="accent2" w:themeFillTint="33"/>
          </w:tcPr>
          <w:p w14:paraId="4E1D2753" w14:textId="77777777" w:rsidR="00726E4D" w:rsidRPr="00856D2B" w:rsidRDefault="00726E4D" w:rsidP="00E75DAC">
            <w:pPr>
              <w:jc w:val="center"/>
              <w:rPr>
                <w:b/>
              </w:rPr>
            </w:pPr>
            <w:r w:rsidRPr="00856D2B">
              <w:rPr>
                <w:b/>
              </w:rPr>
              <w:t>Summer 1</w:t>
            </w:r>
          </w:p>
        </w:tc>
        <w:tc>
          <w:tcPr>
            <w:tcW w:w="2345" w:type="dxa"/>
            <w:shd w:val="clear" w:color="auto" w:fill="FBE4D5" w:themeFill="accent2" w:themeFillTint="33"/>
          </w:tcPr>
          <w:p w14:paraId="4F7A828E" w14:textId="77777777" w:rsidR="00726E4D" w:rsidRPr="00856D2B" w:rsidRDefault="00726E4D" w:rsidP="00E75DAC">
            <w:pPr>
              <w:jc w:val="center"/>
              <w:rPr>
                <w:b/>
              </w:rPr>
            </w:pPr>
            <w:r w:rsidRPr="00856D2B">
              <w:rPr>
                <w:b/>
              </w:rPr>
              <w:t>Summer 2</w:t>
            </w:r>
          </w:p>
        </w:tc>
      </w:tr>
      <w:tr w:rsidR="00726E4D" w14:paraId="73084F20" w14:textId="77777777" w:rsidTr="00726E4D">
        <w:tc>
          <w:tcPr>
            <w:tcW w:w="1526" w:type="dxa"/>
            <w:shd w:val="clear" w:color="auto" w:fill="FBE4D5" w:themeFill="accent2" w:themeFillTint="33"/>
          </w:tcPr>
          <w:p w14:paraId="5CA4CC83" w14:textId="77777777" w:rsidR="00726E4D" w:rsidRPr="00856D2B" w:rsidRDefault="00726E4D" w:rsidP="00E75DAC">
            <w:pPr>
              <w:rPr>
                <w:b/>
              </w:rPr>
            </w:pPr>
            <w:r w:rsidRPr="00856D2B">
              <w:rPr>
                <w:b/>
              </w:rPr>
              <w:t>Topic</w:t>
            </w:r>
          </w:p>
        </w:tc>
        <w:tc>
          <w:tcPr>
            <w:tcW w:w="2348" w:type="dxa"/>
          </w:tcPr>
          <w:p w14:paraId="3946A943" w14:textId="074E4240" w:rsidR="00726E4D" w:rsidRDefault="00726E4D" w:rsidP="00726E4D">
            <w:pPr>
              <w:jc w:val="center"/>
              <w:rPr>
                <w:b/>
                <w:bCs/>
              </w:rPr>
            </w:pPr>
            <w:r w:rsidRPr="00726E4D">
              <w:rPr>
                <w:b/>
                <w:bCs/>
              </w:rPr>
              <w:t>Where we Live</w:t>
            </w:r>
          </w:p>
          <w:p w14:paraId="66D849DA" w14:textId="45E8B51C" w:rsidR="00726E4D" w:rsidRPr="00726E4D" w:rsidRDefault="00726E4D" w:rsidP="00726E4D">
            <w:pPr>
              <w:jc w:val="center"/>
              <w:rPr>
                <w:b/>
                <w:bCs/>
              </w:rPr>
            </w:pPr>
            <w:r w:rsidRPr="00726E4D">
              <w:rPr>
                <w:b/>
                <w:bCs/>
                <w:noProof/>
              </w:rPr>
              <w:drawing>
                <wp:inline distT="0" distB="0" distL="0" distR="0" wp14:anchorId="6651B9D0" wp14:editId="0BC5FF88">
                  <wp:extent cx="838200" cy="927670"/>
                  <wp:effectExtent l="0" t="0" r="0" b="635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4966" cy="9351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48" w:type="dxa"/>
          </w:tcPr>
          <w:p w14:paraId="1A32D59E" w14:textId="77777777" w:rsidR="00726E4D" w:rsidRDefault="00726E4D" w:rsidP="00726E4D">
            <w:pPr>
              <w:jc w:val="center"/>
              <w:rPr>
                <w:b/>
                <w:bCs/>
              </w:rPr>
            </w:pPr>
            <w:r w:rsidRPr="00726E4D">
              <w:rPr>
                <w:b/>
                <w:bCs/>
              </w:rPr>
              <w:t>Colour My World</w:t>
            </w:r>
          </w:p>
          <w:p w14:paraId="12961A39" w14:textId="26A93BBC" w:rsidR="00726E4D" w:rsidRPr="00726E4D" w:rsidRDefault="00726E4D" w:rsidP="00726E4D">
            <w:pPr>
              <w:jc w:val="center"/>
              <w:rPr>
                <w:b/>
                <w:bCs/>
              </w:rPr>
            </w:pPr>
            <w:r w:rsidRPr="00726E4D">
              <w:rPr>
                <w:b/>
                <w:bCs/>
                <w:noProof/>
              </w:rPr>
              <w:drawing>
                <wp:inline distT="0" distB="0" distL="0" distR="0" wp14:anchorId="456560AE" wp14:editId="04A37CE0">
                  <wp:extent cx="1104900" cy="621274"/>
                  <wp:effectExtent l="0" t="0" r="0" b="762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7080" cy="6281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48" w:type="dxa"/>
          </w:tcPr>
          <w:p w14:paraId="7DEC6E79" w14:textId="77777777" w:rsidR="00726E4D" w:rsidRDefault="00726E4D" w:rsidP="00726E4D">
            <w:pPr>
              <w:jc w:val="center"/>
              <w:rPr>
                <w:b/>
                <w:bCs/>
              </w:rPr>
            </w:pPr>
            <w:r w:rsidRPr="00726E4D">
              <w:rPr>
                <w:b/>
                <w:bCs/>
              </w:rPr>
              <w:t>Amazing Worlds</w:t>
            </w:r>
          </w:p>
          <w:p w14:paraId="2378B102" w14:textId="2A343F5D" w:rsidR="00726E4D" w:rsidRPr="00726E4D" w:rsidRDefault="00726E4D" w:rsidP="00726E4D">
            <w:pPr>
              <w:jc w:val="center"/>
              <w:rPr>
                <w:b/>
                <w:bCs/>
              </w:rPr>
            </w:pPr>
            <w:r w:rsidRPr="00726E4D">
              <w:rPr>
                <w:b/>
                <w:bCs/>
                <w:noProof/>
              </w:rPr>
              <w:drawing>
                <wp:inline distT="0" distB="0" distL="0" distR="0" wp14:anchorId="316F8B0F" wp14:editId="50D4339C">
                  <wp:extent cx="777240" cy="901598"/>
                  <wp:effectExtent l="0" t="0" r="381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6772" cy="9126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48" w:type="dxa"/>
          </w:tcPr>
          <w:p w14:paraId="6A56194B" w14:textId="77777777" w:rsidR="00726E4D" w:rsidRDefault="00726E4D" w:rsidP="00726E4D">
            <w:pPr>
              <w:jc w:val="center"/>
              <w:rPr>
                <w:b/>
                <w:bCs/>
              </w:rPr>
            </w:pPr>
            <w:r w:rsidRPr="00726E4D">
              <w:rPr>
                <w:b/>
                <w:bCs/>
              </w:rPr>
              <w:t>Traditional Tales</w:t>
            </w:r>
          </w:p>
          <w:p w14:paraId="682B6B52" w14:textId="7F875E74" w:rsidR="00726E4D" w:rsidRPr="00726E4D" w:rsidRDefault="00726E4D" w:rsidP="00726E4D">
            <w:pPr>
              <w:jc w:val="center"/>
              <w:rPr>
                <w:b/>
                <w:bCs/>
              </w:rPr>
            </w:pPr>
            <w:r w:rsidRPr="00726E4D">
              <w:rPr>
                <w:b/>
                <w:bCs/>
                <w:noProof/>
              </w:rPr>
              <w:drawing>
                <wp:inline distT="0" distB="0" distL="0" distR="0" wp14:anchorId="073F7A7C" wp14:editId="093432D8">
                  <wp:extent cx="1211580" cy="808974"/>
                  <wp:effectExtent l="0" t="0" r="762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9146" cy="8207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48" w:type="dxa"/>
          </w:tcPr>
          <w:p w14:paraId="05C0E969" w14:textId="77777777" w:rsidR="00726E4D" w:rsidRDefault="00726E4D" w:rsidP="00726E4D">
            <w:pPr>
              <w:jc w:val="center"/>
              <w:rPr>
                <w:b/>
                <w:bCs/>
              </w:rPr>
            </w:pPr>
            <w:r w:rsidRPr="00726E4D">
              <w:rPr>
                <w:b/>
                <w:bCs/>
              </w:rPr>
              <w:t>In the Garden</w:t>
            </w:r>
          </w:p>
          <w:p w14:paraId="64C12192" w14:textId="1C117322" w:rsidR="00726E4D" w:rsidRPr="00726E4D" w:rsidRDefault="00726E4D" w:rsidP="00726E4D">
            <w:pPr>
              <w:jc w:val="center"/>
              <w:rPr>
                <w:b/>
                <w:bCs/>
              </w:rPr>
            </w:pPr>
            <w:r w:rsidRPr="00726E4D">
              <w:rPr>
                <w:b/>
                <w:bCs/>
                <w:noProof/>
              </w:rPr>
              <w:drawing>
                <wp:inline distT="0" distB="0" distL="0" distR="0" wp14:anchorId="647A9898" wp14:editId="24606B6A">
                  <wp:extent cx="1028700" cy="813748"/>
                  <wp:effectExtent l="0" t="0" r="0" b="571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3059" cy="8171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48" w:type="dxa"/>
          </w:tcPr>
          <w:p w14:paraId="4A4E0C37" w14:textId="77777777" w:rsidR="00726E4D" w:rsidRDefault="00726E4D" w:rsidP="00726E4D">
            <w:pPr>
              <w:jc w:val="center"/>
              <w:rPr>
                <w:b/>
                <w:bCs/>
              </w:rPr>
            </w:pPr>
            <w:r w:rsidRPr="00726E4D">
              <w:rPr>
                <w:b/>
                <w:bCs/>
              </w:rPr>
              <w:t>The Seaside</w:t>
            </w:r>
          </w:p>
          <w:p w14:paraId="6031D6BF" w14:textId="3F5EA8C2" w:rsidR="00726E4D" w:rsidRPr="00726E4D" w:rsidRDefault="00726E4D" w:rsidP="00726E4D">
            <w:pPr>
              <w:jc w:val="center"/>
              <w:rPr>
                <w:b/>
                <w:bCs/>
              </w:rPr>
            </w:pPr>
            <w:r w:rsidRPr="00726E4D">
              <w:rPr>
                <w:b/>
                <w:bCs/>
                <w:noProof/>
              </w:rPr>
              <w:drawing>
                <wp:inline distT="0" distB="0" distL="0" distR="0" wp14:anchorId="2D7CE089" wp14:editId="787537B5">
                  <wp:extent cx="1040765" cy="754380"/>
                  <wp:effectExtent l="0" t="0" r="6985" b="762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1849" cy="7551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6E4D" w14:paraId="4F98B683" w14:textId="77777777" w:rsidTr="00726E4D">
        <w:tc>
          <w:tcPr>
            <w:tcW w:w="1526" w:type="dxa"/>
            <w:shd w:val="clear" w:color="auto" w:fill="FBE4D5" w:themeFill="accent2" w:themeFillTint="33"/>
          </w:tcPr>
          <w:p w14:paraId="20D0747D" w14:textId="77777777" w:rsidR="00726E4D" w:rsidRPr="00856D2B" w:rsidRDefault="00726E4D" w:rsidP="00E75DAC">
            <w:pPr>
              <w:rPr>
                <w:b/>
              </w:rPr>
            </w:pPr>
            <w:r w:rsidRPr="00856D2B">
              <w:rPr>
                <w:b/>
              </w:rPr>
              <w:t>Texts</w:t>
            </w:r>
          </w:p>
        </w:tc>
        <w:tc>
          <w:tcPr>
            <w:tcW w:w="2348" w:type="dxa"/>
          </w:tcPr>
          <w:p w14:paraId="7811AE9B" w14:textId="77777777" w:rsidR="00726E4D" w:rsidRPr="009873E9" w:rsidRDefault="00726E4D" w:rsidP="00E75DAC">
            <w:pPr>
              <w:rPr>
                <w:sz w:val="18"/>
                <w:szCs w:val="18"/>
              </w:rPr>
            </w:pPr>
            <w:r w:rsidRPr="009873E9">
              <w:rPr>
                <w:sz w:val="18"/>
                <w:szCs w:val="18"/>
              </w:rPr>
              <w:t>The Everywhere Bear</w:t>
            </w:r>
          </w:p>
          <w:p w14:paraId="59647049" w14:textId="77777777" w:rsidR="00726E4D" w:rsidRPr="009873E9" w:rsidRDefault="00726E4D" w:rsidP="00E75DAC">
            <w:pPr>
              <w:rPr>
                <w:sz w:val="18"/>
                <w:szCs w:val="18"/>
              </w:rPr>
            </w:pPr>
            <w:r w:rsidRPr="009873E9">
              <w:rPr>
                <w:sz w:val="18"/>
                <w:szCs w:val="18"/>
              </w:rPr>
              <w:t>My Mum and Dad make Me laugh</w:t>
            </w:r>
          </w:p>
          <w:p w14:paraId="7D3483A5" w14:textId="77777777" w:rsidR="00726E4D" w:rsidRPr="009873E9" w:rsidRDefault="00726E4D" w:rsidP="00E75DAC">
            <w:pPr>
              <w:rPr>
                <w:sz w:val="18"/>
                <w:szCs w:val="18"/>
              </w:rPr>
            </w:pPr>
            <w:r w:rsidRPr="009873E9">
              <w:rPr>
                <w:sz w:val="18"/>
                <w:szCs w:val="18"/>
              </w:rPr>
              <w:t>The Large Family</w:t>
            </w:r>
          </w:p>
          <w:p w14:paraId="62AB5D0E" w14:textId="77777777" w:rsidR="00726E4D" w:rsidRPr="009873E9" w:rsidRDefault="00726E4D" w:rsidP="00E75DAC">
            <w:pPr>
              <w:rPr>
                <w:sz w:val="18"/>
                <w:szCs w:val="18"/>
              </w:rPr>
            </w:pPr>
            <w:r w:rsidRPr="009873E9">
              <w:rPr>
                <w:sz w:val="18"/>
                <w:szCs w:val="18"/>
              </w:rPr>
              <w:t>A Squash and a Squeeze</w:t>
            </w:r>
          </w:p>
          <w:p w14:paraId="631DD5B3" w14:textId="77777777" w:rsidR="00726E4D" w:rsidRPr="009873E9" w:rsidRDefault="00726E4D" w:rsidP="00E75DAC">
            <w:pPr>
              <w:rPr>
                <w:sz w:val="18"/>
                <w:szCs w:val="18"/>
              </w:rPr>
            </w:pPr>
            <w:r w:rsidRPr="009873E9">
              <w:rPr>
                <w:sz w:val="18"/>
                <w:szCs w:val="18"/>
              </w:rPr>
              <w:t>Six Dinner Sid</w:t>
            </w:r>
          </w:p>
          <w:p w14:paraId="0A9C1849" w14:textId="77777777" w:rsidR="00726E4D" w:rsidRPr="009873E9" w:rsidRDefault="00726E4D" w:rsidP="00E75DAC">
            <w:pPr>
              <w:rPr>
                <w:sz w:val="18"/>
                <w:szCs w:val="18"/>
              </w:rPr>
            </w:pPr>
            <w:r w:rsidRPr="009873E9">
              <w:rPr>
                <w:sz w:val="18"/>
                <w:szCs w:val="18"/>
              </w:rPr>
              <w:t>The Town Mouse and the Country Mouse</w:t>
            </w:r>
          </w:p>
          <w:p w14:paraId="215C5D59" w14:textId="77777777" w:rsidR="00726E4D" w:rsidRPr="009873E9" w:rsidRDefault="00726E4D" w:rsidP="00E75DAC">
            <w:pPr>
              <w:rPr>
                <w:sz w:val="18"/>
                <w:szCs w:val="18"/>
              </w:rPr>
            </w:pPr>
            <w:r w:rsidRPr="009873E9">
              <w:rPr>
                <w:sz w:val="18"/>
                <w:szCs w:val="18"/>
              </w:rPr>
              <w:t>The Three little Pigs</w:t>
            </w:r>
          </w:p>
          <w:p w14:paraId="6F75D4FA" w14:textId="77777777" w:rsidR="00726E4D" w:rsidRPr="009873E9" w:rsidRDefault="00726E4D" w:rsidP="00E75DAC">
            <w:pPr>
              <w:rPr>
                <w:sz w:val="18"/>
                <w:szCs w:val="18"/>
              </w:rPr>
            </w:pPr>
            <w:r w:rsidRPr="009873E9">
              <w:rPr>
                <w:sz w:val="18"/>
                <w:szCs w:val="18"/>
              </w:rPr>
              <w:t>The Smartest Giant in Town</w:t>
            </w:r>
          </w:p>
        </w:tc>
        <w:tc>
          <w:tcPr>
            <w:tcW w:w="2348" w:type="dxa"/>
          </w:tcPr>
          <w:p w14:paraId="0E0C493C" w14:textId="2BB25DD4" w:rsidR="009873E9" w:rsidRPr="009873E9" w:rsidRDefault="009873E9" w:rsidP="00E75DAC">
            <w:pPr>
              <w:rPr>
                <w:sz w:val="18"/>
                <w:szCs w:val="18"/>
              </w:rPr>
            </w:pPr>
            <w:r w:rsidRPr="009873E9">
              <w:rPr>
                <w:sz w:val="18"/>
                <w:szCs w:val="18"/>
              </w:rPr>
              <w:t xml:space="preserve">The Leaf Thief </w:t>
            </w:r>
          </w:p>
          <w:p w14:paraId="16787D20" w14:textId="1129DCE7" w:rsidR="00726E4D" w:rsidRPr="009873E9" w:rsidRDefault="00726E4D" w:rsidP="00E75DAC">
            <w:pPr>
              <w:rPr>
                <w:sz w:val="18"/>
                <w:szCs w:val="18"/>
              </w:rPr>
            </w:pPr>
            <w:r w:rsidRPr="009873E9">
              <w:rPr>
                <w:sz w:val="18"/>
                <w:szCs w:val="18"/>
              </w:rPr>
              <w:t>Bonfire Night – non-fiction</w:t>
            </w:r>
          </w:p>
          <w:p w14:paraId="2764E34F" w14:textId="74C6563E" w:rsidR="00726E4D" w:rsidRPr="009873E9" w:rsidRDefault="00726E4D" w:rsidP="00E75DAC">
            <w:pPr>
              <w:rPr>
                <w:sz w:val="18"/>
                <w:szCs w:val="18"/>
              </w:rPr>
            </w:pPr>
            <w:r w:rsidRPr="009873E9">
              <w:rPr>
                <w:sz w:val="18"/>
                <w:szCs w:val="18"/>
              </w:rPr>
              <w:t>The Day the Crayons Quit</w:t>
            </w:r>
          </w:p>
          <w:p w14:paraId="77E78C9E" w14:textId="141FECCC" w:rsidR="009873E9" w:rsidRPr="009873E9" w:rsidRDefault="009873E9" w:rsidP="00E75DAC">
            <w:pPr>
              <w:rPr>
                <w:sz w:val="18"/>
                <w:szCs w:val="18"/>
              </w:rPr>
            </w:pPr>
            <w:r w:rsidRPr="009873E9">
              <w:rPr>
                <w:sz w:val="18"/>
                <w:szCs w:val="18"/>
              </w:rPr>
              <w:t xml:space="preserve">How To Catch A </w:t>
            </w:r>
            <w:proofErr w:type="gramStart"/>
            <w:r w:rsidRPr="009873E9">
              <w:rPr>
                <w:sz w:val="18"/>
                <w:szCs w:val="18"/>
              </w:rPr>
              <w:t>Rainbow</w:t>
            </w:r>
            <w:proofErr w:type="gramEnd"/>
          </w:p>
          <w:p w14:paraId="64710764" w14:textId="4B2C480A" w:rsidR="00726E4D" w:rsidRDefault="00726E4D" w:rsidP="00E75DAC">
            <w:pPr>
              <w:rPr>
                <w:sz w:val="18"/>
                <w:szCs w:val="18"/>
              </w:rPr>
            </w:pPr>
            <w:r w:rsidRPr="009873E9">
              <w:rPr>
                <w:sz w:val="18"/>
                <w:szCs w:val="18"/>
              </w:rPr>
              <w:t>Owl Babies</w:t>
            </w:r>
          </w:p>
          <w:p w14:paraId="7CD494F3" w14:textId="52C91971" w:rsidR="009873E9" w:rsidRPr="009873E9" w:rsidRDefault="009873E9" w:rsidP="00E75DA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It Was </w:t>
            </w:r>
            <w:proofErr w:type="gramStart"/>
            <w:r>
              <w:rPr>
                <w:sz w:val="18"/>
                <w:szCs w:val="18"/>
              </w:rPr>
              <w:t>A</w:t>
            </w:r>
            <w:proofErr w:type="gramEnd"/>
            <w:r>
              <w:rPr>
                <w:sz w:val="18"/>
                <w:szCs w:val="18"/>
              </w:rPr>
              <w:t xml:space="preserve"> Cold Dark Night</w:t>
            </w:r>
          </w:p>
          <w:p w14:paraId="5F358249" w14:textId="77777777" w:rsidR="00726E4D" w:rsidRPr="009873E9" w:rsidRDefault="00726E4D" w:rsidP="00E75DAC">
            <w:pPr>
              <w:rPr>
                <w:sz w:val="18"/>
                <w:szCs w:val="18"/>
              </w:rPr>
            </w:pPr>
            <w:r w:rsidRPr="009873E9">
              <w:rPr>
                <w:sz w:val="18"/>
                <w:szCs w:val="18"/>
              </w:rPr>
              <w:t>Kipper’s Birthday</w:t>
            </w:r>
          </w:p>
          <w:p w14:paraId="22D40722" w14:textId="77777777" w:rsidR="00726E4D" w:rsidRPr="009873E9" w:rsidRDefault="00726E4D" w:rsidP="00E75DAC">
            <w:pPr>
              <w:rPr>
                <w:sz w:val="18"/>
                <w:szCs w:val="18"/>
              </w:rPr>
            </w:pPr>
            <w:r w:rsidRPr="009873E9">
              <w:rPr>
                <w:sz w:val="18"/>
                <w:szCs w:val="18"/>
              </w:rPr>
              <w:t>Elmer</w:t>
            </w:r>
          </w:p>
          <w:p w14:paraId="3B226A4F" w14:textId="77777777" w:rsidR="00726E4D" w:rsidRPr="009873E9" w:rsidRDefault="00726E4D" w:rsidP="00E75DAC">
            <w:pPr>
              <w:rPr>
                <w:sz w:val="18"/>
                <w:szCs w:val="18"/>
              </w:rPr>
            </w:pPr>
            <w:r w:rsidRPr="009873E9">
              <w:rPr>
                <w:sz w:val="18"/>
                <w:szCs w:val="18"/>
              </w:rPr>
              <w:t>The Colour Monster</w:t>
            </w:r>
          </w:p>
          <w:p w14:paraId="32553310" w14:textId="77777777" w:rsidR="00726E4D" w:rsidRPr="009873E9" w:rsidRDefault="00726E4D" w:rsidP="00E75DAC">
            <w:pPr>
              <w:rPr>
                <w:sz w:val="18"/>
                <w:szCs w:val="18"/>
              </w:rPr>
            </w:pPr>
            <w:r w:rsidRPr="009873E9">
              <w:rPr>
                <w:sz w:val="18"/>
                <w:szCs w:val="18"/>
              </w:rPr>
              <w:t>Laura’s Star</w:t>
            </w:r>
          </w:p>
          <w:p w14:paraId="2BEC0276" w14:textId="07E1DF78" w:rsidR="00726E4D" w:rsidRPr="009873E9" w:rsidRDefault="00726E4D" w:rsidP="00E75DAC">
            <w:pPr>
              <w:rPr>
                <w:sz w:val="18"/>
                <w:szCs w:val="18"/>
              </w:rPr>
            </w:pPr>
            <w:r w:rsidRPr="009873E9">
              <w:rPr>
                <w:sz w:val="18"/>
                <w:szCs w:val="18"/>
              </w:rPr>
              <w:t>Christmas Stories</w:t>
            </w:r>
          </w:p>
        </w:tc>
        <w:tc>
          <w:tcPr>
            <w:tcW w:w="2348" w:type="dxa"/>
          </w:tcPr>
          <w:p w14:paraId="61F299E1" w14:textId="77777777" w:rsidR="00686D16" w:rsidRPr="009873E9" w:rsidRDefault="00686D16" w:rsidP="00E75DAC">
            <w:pPr>
              <w:rPr>
                <w:sz w:val="18"/>
                <w:szCs w:val="18"/>
              </w:rPr>
            </w:pPr>
            <w:r w:rsidRPr="009873E9">
              <w:rPr>
                <w:sz w:val="18"/>
                <w:szCs w:val="18"/>
              </w:rPr>
              <w:t>Here We Are</w:t>
            </w:r>
          </w:p>
          <w:p w14:paraId="182739B8" w14:textId="5743DFEE" w:rsidR="00726E4D" w:rsidRPr="009873E9" w:rsidRDefault="00726E4D" w:rsidP="00E75DAC">
            <w:pPr>
              <w:rPr>
                <w:sz w:val="18"/>
                <w:szCs w:val="18"/>
              </w:rPr>
            </w:pPr>
            <w:r w:rsidRPr="009873E9">
              <w:rPr>
                <w:sz w:val="18"/>
                <w:szCs w:val="18"/>
              </w:rPr>
              <w:t>Whatever Next</w:t>
            </w:r>
          </w:p>
          <w:p w14:paraId="33DDFAF2" w14:textId="77777777" w:rsidR="00726E4D" w:rsidRPr="009873E9" w:rsidRDefault="00726E4D" w:rsidP="00E75DAC">
            <w:pPr>
              <w:rPr>
                <w:sz w:val="18"/>
                <w:szCs w:val="18"/>
              </w:rPr>
            </w:pPr>
            <w:r w:rsidRPr="009873E9">
              <w:rPr>
                <w:sz w:val="18"/>
                <w:szCs w:val="18"/>
              </w:rPr>
              <w:t>Slowly, slowly said the sloth</w:t>
            </w:r>
          </w:p>
          <w:p w14:paraId="667858CD" w14:textId="7F46A2C8" w:rsidR="00726E4D" w:rsidRDefault="00726E4D" w:rsidP="00E75DAC">
            <w:pPr>
              <w:rPr>
                <w:sz w:val="18"/>
                <w:szCs w:val="18"/>
              </w:rPr>
            </w:pPr>
            <w:r w:rsidRPr="009873E9">
              <w:rPr>
                <w:sz w:val="18"/>
                <w:szCs w:val="18"/>
              </w:rPr>
              <w:t>Non-fiction – Deserts</w:t>
            </w:r>
          </w:p>
          <w:p w14:paraId="53DFC898" w14:textId="411DE77C" w:rsidR="009873E9" w:rsidRPr="009873E9" w:rsidRDefault="009873E9" w:rsidP="00E75DA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The Ugly Five</w:t>
            </w:r>
          </w:p>
          <w:p w14:paraId="31F3A330" w14:textId="67DE63DF" w:rsidR="00726E4D" w:rsidRPr="009873E9" w:rsidRDefault="009873E9" w:rsidP="00E75DA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The Big Dark</w:t>
            </w:r>
          </w:p>
        </w:tc>
        <w:tc>
          <w:tcPr>
            <w:tcW w:w="2348" w:type="dxa"/>
          </w:tcPr>
          <w:p w14:paraId="6AC845CC" w14:textId="33064693" w:rsidR="00726E4D" w:rsidRPr="009873E9" w:rsidRDefault="00726E4D" w:rsidP="00E75DAC">
            <w:pPr>
              <w:rPr>
                <w:sz w:val="18"/>
                <w:szCs w:val="18"/>
              </w:rPr>
            </w:pPr>
            <w:r w:rsidRPr="009873E9">
              <w:rPr>
                <w:sz w:val="18"/>
                <w:szCs w:val="18"/>
              </w:rPr>
              <w:t>The Gingerbread Man</w:t>
            </w:r>
          </w:p>
          <w:p w14:paraId="12CE3638" w14:textId="0198B791" w:rsidR="00686D16" w:rsidRPr="009873E9" w:rsidRDefault="00686D16" w:rsidP="00E75DAC">
            <w:pPr>
              <w:rPr>
                <w:sz w:val="18"/>
                <w:szCs w:val="18"/>
              </w:rPr>
            </w:pPr>
            <w:r w:rsidRPr="009873E9">
              <w:rPr>
                <w:sz w:val="18"/>
                <w:szCs w:val="18"/>
              </w:rPr>
              <w:t>The Three Billy Goats Gruff</w:t>
            </w:r>
          </w:p>
          <w:p w14:paraId="202A8964" w14:textId="77777777" w:rsidR="00726E4D" w:rsidRPr="009873E9" w:rsidRDefault="00726E4D" w:rsidP="00E75DAC">
            <w:pPr>
              <w:rPr>
                <w:sz w:val="18"/>
                <w:szCs w:val="18"/>
              </w:rPr>
            </w:pPr>
            <w:r w:rsidRPr="009873E9">
              <w:rPr>
                <w:sz w:val="18"/>
                <w:szCs w:val="18"/>
              </w:rPr>
              <w:t>The Elves and the Shoemaker</w:t>
            </w:r>
          </w:p>
          <w:p w14:paraId="1AE5728F" w14:textId="77777777" w:rsidR="00726E4D" w:rsidRPr="009873E9" w:rsidRDefault="00726E4D" w:rsidP="00E75DAC">
            <w:pPr>
              <w:rPr>
                <w:sz w:val="18"/>
                <w:szCs w:val="18"/>
              </w:rPr>
            </w:pPr>
            <w:r w:rsidRPr="009873E9">
              <w:rPr>
                <w:sz w:val="18"/>
                <w:szCs w:val="18"/>
              </w:rPr>
              <w:t>Snow White</w:t>
            </w:r>
          </w:p>
          <w:p w14:paraId="1AAAEFE6" w14:textId="4C2A4F8B" w:rsidR="00726E4D" w:rsidRPr="009873E9" w:rsidRDefault="009873E9" w:rsidP="00E75DAC">
            <w:pPr>
              <w:rPr>
                <w:sz w:val="18"/>
                <w:szCs w:val="18"/>
              </w:rPr>
            </w:pPr>
            <w:r w:rsidRPr="009873E9">
              <w:rPr>
                <w:sz w:val="18"/>
                <w:szCs w:val="18"/>
              </w:rPr>
              <w:t>Little Red</w:t>
            </w:r>
          </w:p>
          <w:p w14:paraId="2AC20D9E" w14:textId="4F55299A" w:rsidR="00726E4D" w:rsidRPr="009873E9" w:rsidRDefault="00726E4D" w:rsidP="00E75DAC">
            <w:pPr>
              <w:rPr>
                <w:sz w:val="18"/>
                <w:szCs w:val="18"/>
              </w:rPr>
            </w:pPr>
          </w:p>
          <w:p w14:paraId="71912FAD" w14:textId="77777777" w:rsidR="00726E4D" w:rsidRPr="009873E9" w:rsidRDefault="00726E4D" w:rsidP="00E75DAC">
            <w:pPr>
              <w:rPr>
                <w:sz w:val="18"/>
                <w:szCs w:val="18"/>
              </w:rPr>
            </w:pPr>
          </w:p>
        </w:tc>
        <w:tc>
          <w:tcPr>
            <w:tcW w:w="2348" w:type="dxa"/>
          </w:tcPr>
          <w:p w14:paraId="1A3E988B" w14:textId="77777777" w:rsidR="009873E9" w:rsidRPr="009873E9" w:rsidRDefault="009873E9" w:rsidP="009873E9">
            <w:pPr>
              <w:rPr>
                <w:sz w:val="18"/>
                <w:szCs w:val="18"/>
              </w:rPr>
            </w:pPr>
            <w:r w:rsidRPr="009873E9">
              <w:rPr>
                <w:sz w:val="18"/>
                <w:szCs w:val="18"/>
              </w:rPr>
              <w:t>Jasper’s Beanstalk</w:t>
            </w:r>
          </w:p>
          <w:p w14:paraId="69DEF269" w14:textId="473F4332" w:rsidR="00726E4D" w:rsidRPr="009873E9" w:rsidRDefault="00726E4D" w:rsidP="00E75DAC">
            <w:pPr>
              <w:rPr>
                <w:sz w:val="18"/>
                <w:szCs w:val="18"/>
              </w:rPr>
            </w:pPr>
            <w:r w:rsidRPr="009873E9">
              <w:rPr>
                <w:sz w:val="18"/>
                <w:szCs w:val="18"/>
              </w:rPr>
              <w:t>Mad About Minibeasts</w:t>
            </w:r>
          </w:p>
          <w:p w14:paraId="29069C02" w14:textId="5079DE75" w:rsidR="00726E4D" w:rsidRDefault="00726E4D" w:rsidP="00E75DAC">
            <w:pPr>
              <w:rPr>
                <w:sz w:val="18"/>
                <w:szCs w:val="18"/>
              </w:rPr>
            </w:pPr>
            <w:r w:rsidRPr="009873E9">
              <w:rPr>
                <w:sz w:val="18"/>
                <w:szCs w:val="18"/>
              </w:rPr>
              <w:t>To Grow a Flower</w:t>
            </w:r>
          </w:p>
          <w:p w14:paraId="6E5809FD" w14:textId="1EBA511C" w:rsidR="009873E9" w:rsidRPr="009873E9" w:rsidRDefault="009873E9" w:rsidP="00E75DA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Tiny Sees</w:t>
            </w:r>
          </w:p>
          <w:p w14:paraId="557BC76E" w14:textId="26CD9FE7" w:rsidR="00726E4D" w:rsidRPr="009873E9" w:rsidRDefault="00726E4D" w:rsidP="00E75DAC">
            <w:pPr>
              <w:rPr>
                <w:sz w:val="18"/>
                <w:szCs w:val="18"/>
              </w:rPr>
            </w:pPr>
            <w:r w:rsidRPr="009873E9">
              <w:rPr>
                <w:sz w:val="18"/>
                <w:szCs w:val="18"/>
              </w:rPr>
              <w:t>The Hungry Caterpillar</w:t>
            </w:r>
          </w:p>
          <w:p w14:paraId="089EB350" w14:textId="05A61B81" w:rsidR="00726E4D" w:rsidRPr="009873E9" w:rsidRDefault="009873E9" w:rsidP="00E75DA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The Extraordinary Gardner</w:t>
            </w:r>
          </w:p>
          <w:p w14:paraId="4B51AA33" w14:textId="77777777" w:rsidR="00726E4D" w:rsidRPr="009873E9" w:rsidRDefault="00726E4D" w:rsidP="00E75DAC">
            <w:pPr>
              <w:rPr>
                <w:sz w:val="18"/>
                <w:szCs w:val="18"/>
              </w:rPr>
            </w:pPr>
            <w:r w:rsidRPr="009873E9">
              <w:rPr>
                <w:sz w:val="18"/>
                <w:szCs w:val="18"/>
              </w:rPr>
              <w:t>Stick Man</w:t>
            </w:r>
          </w:p>
          <w:p w14:paraId="16FB51D4" w14:textId="77777777" w:rsidR="00726E4D" w:rsidRPr="009873E9" w:rsidRDefault="00726E4D" w:rsidP="00E75DAC">
            <w:pPr>
              <w:rPr>
                <w:sz w:val="18"/>
                <w:szCs w:val="18"/>
              </w:rPr>
            </w:pPr>
          </w:p>
        </w:tc>
        <w:tc>
          <w:tcPr>
            <w:tcW w:w="2348" w:type="dxa"/>
          </w:tcPr>
          <w:p w14:paraId="427EE9B0" w14:textId="77777777" w:rsidR="00726E4D" w:rsidRPr="009873E9" w:rsidRDefault="00726E4D" w:rsidP="00E75DAC">
            <w:pPr>
              <w:rPr>
                <w:sz w:val="18"/>
                <w:szCs w:val="18"/>
              </w:rPr>
            </w:pPr>
            <w:r w:rsidRPr="009873E9">
              <w:rPr>
                <w:sz w:val="18"/>
                <w:szCs w:val="18"/>
              </w:rPr>
              <w:t>Billy’s Bucket</w:t>
            </w:r>
          </w:p>
          <w:p w14:paraId="19D7DD35" w14:textId="77777777" w:rsidR="00726E4D" w:rsidRPr="009873E9" w:rsidRDefault="00726E4D" w:rsidP="00E75DAC">
            <w:pPr>
              <w:rPr>
                <w:sz w:val="18"/>
                <w:szCs w:val="18"/>
              </w:rPr>
            </w:pPr>
            <w:r w:rsidRPr="009873E9">
              <w:rPr>
                <w:sz w:val="18"/>
                <w:szCs w:val="18"/>
              </w:rPr>
              <w:t>The Lighthouse Keeper’s Lunch</w:t>
            </w:r>
          </w:p>
          <w:p w14:paraId="094DECAF" w14:textId="77777777" w:rsidR="00726E4D" w:rsidRPr="009873E9" w:rsidRDefault="00726E4D" w:rsidP="00E75DAC">
            <w:pPr>
              <w:rPr>
                <w:sz w:val="18"/>
                <w:szCs w:val="18"/>
              </w:rPr>
            </w:pPr>
            <w:r w:rsidRPr="009873E9">
              <w:rPr>
                <w:sz w:val="18"/>
                <w:szCs w:val="18"/>
              </w:rPr>
              <w:t>Hooray for Fish</w:t>
            </w:r>
          </w:p>
          <w:p w14:paraId="0D7DB26B" w14:textId="77777777" w:rsidR="00726E4D" w:rsidRPr="009873E9" w:rsidRDefault="00726E4D" w:rsidP="00E75DAC">
            <w:pPr>
              <w:rPr>
                <w:sz w:val="18"/>
                <w:szCs w:val="18"/>
              </w:rPr>
            </w:pPr>
            <w:r w:rsidRPr="009873E9">
              <w:rPr>
                <w:sz w:val="18"/>
                <w:szCs w:val="18"/>
              </w:rPr>
              <w:t>Non-fiction – Sharks</w:t>
            </w:r>
          </w:p>
          <w:p w14:paraId="2A32793B" w14:textId="77777777" w:rsidR="00726E4D" w:rsidRPr="009873E9" w:rsidRDefault="00726E4D" w:rsidP="00E75DAC">
            <w:pPr>
              <w:rPr>
                <w:sz w:val="18"/>
                <w:szCs w:val="18"/>
              </w:rPr>
            </w:pPr>
            <w:r w:rsidRPr="009873E9">
              <w:rPr>
                <w:sz w:val="18"/>
                <w:szCs w:val="18"/>
              </w:rPr>
              <w:t xml:space="preserve">Mr </w:t>
            </w:r>
            <w:proofErr w:type="spellStart"/>
            <w:r w:rsidRPr="009873E9">
              <w:rPr>
                <w:sz w:val="18"/>
                <w:szCs w:val="18"/>
              </w:rPr>
              <w:t>Gumpy’s</w:t>
            </w:r>
            <w:proofErr w:type="spellEnd"/>
            <w:r w:rsidRPr="009873E9">
              <w:rPr>
                <w:sz w:val="18"/>
                <w:szCs w:val="18"/>
              </w:rPr>
              <w:t xml:space="preserve"> Outing</w:t>
            </w:r>
          </w:p>
          <w:p w14:paraId="6D619569" w14:textId="397C37E9" w:rsidR="00726E4D" w:rsidRDefault="00726E4D" w:rsidP="00E75DAC">
            <w:pPr>
              <w:rPr>
                <w:sz w:val="18"/>
                <w:szCs w:val="18"/>
              </w:rPr>
            </w:pPr>
            <w:r w:rsidRPr="009873E9">
              <w:rPr>
                <w:sz w:val="18"/>
                <w:szCs w:val="18"/>
              </w:rPr>
              <w:t>Brilliant Boats</w:t>
            </w:r>
          </w:p>
          <w:p w14:paraId="6D79BB0F" w14:textId="11A0864A" w:rsidR="009873E9" w:rsidRPr="009873E9" w:rsidRDefault="009873E9" w:rsidP="00E75DA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Commotion In </w:t>
            </w:r>
            <w:proofErr w:type="gramStart"/>
            <w:r>
              <w:rPr>
                <w:sz w:val="18"/>
                <w:szCs w:val="18"/>
              </w:rPr>
              <w:t>The</w:t>
            </w:r>
            <w:proofErr w:type="gramEnd"/>
            <w:r>
              <w:rPr>
                <w:sz w:val="18"/>
                <w:szCs w:val="18"/>
              </w:rPr>
              <w:t xml:space="preserve"> Ocean</w:t>
            </w:r>
          </w:p>
          <w:p w14:paraId="53ADDA33" w14:textId="77777777" w:rsidR="00726E4D" w:rsidRPr="009873E9" w:rsidRDefault="00726E4D" w:rsidP="00E75DAC">
            <w:pPr>
              <w:rPr>
                <w:sz w:val="18"/>
                <w:szCs w:val="18"/>
              </w:rPr>
            </w:pPr>
          </w:p>
        </w:tc>
      </w:tr>
      <w:tr w:rsidR="00726E4D" w14:paraId="10C1977A" w14:textId="77777777" w:rsidTr="00726E4D">
        <w:tc>
          <w:tcPr>
            <w:tcW w:w="1526" w:type="dxa"/>
            <w:shd w:val="clear" w:color="auto" w:fill="FBE4D5" w:themeFill="accent2" w:themeFillTint="33"/>
          </w:tcPr>
          <w:p w14:paraId="309E8D38" w14:textId="77777777" w:rsidR="00726E4D" w:rsidRPr="00856D2B" w:rsidRDefault="00726E4D" w:rsidP="00E75DAC">
            <w:pPr>
              <w:rPr>
                <w:b/>
              </w:rPr>
            </w:pPr>
            <w:r w:rsidRPr="00856D2B">
              <w:rPr>
                <w:b/>
              </w:rPr>
              <w:lastRenderedPageBreak/>
              <w:t>Community</w:t>
            </w:r>
          </w:p>
        </w:tc>
        <w:tc>
          <w:tcPr>
            <w:tcW w:w="2348" w:type="dxa"/>
          </w:tcPr>
          <w:p w14:paraId="4D9C57B6" w14:textId="77777777" w:rsidR="00726E4D" w:rsidRDefault="00726E4D" w:rsidP="00E75DAC">
            <w:r>
              <w:t>Finding out about Brampton, what is here? What is it like to live here?</w:t>
            </w:r>
          </w:p>
        </w:tc>
        <w:tc>
          <w:tcPr>
            <w:tcW w:w="2348" w:type="dxa"/>
          </w:tcPr>
          <w:p w14:paraId="01DDCE11" w14:textId="77777777" w:rsidR="00726E4D" w:rsidRDefault="00726E4D" w:rsidP="00E75DAC">
            <w:r>
              <w:t>Celebrations and festivals</w:t>
            </w:r>
          </w:p>
        </w:tc>
        <w:tc>
          <w:tcPr>
            <w:tcW w:w="2348" w:type="dxa"/>
          </w:tcPr>
          <w:p w14:paraId="353719B3" w14:textId="77777777" w:rsidR="00726E4D" w:rsidRDefault="00726E4D" w:rsidP="00E75DAC">
            <w:r>
              <w:t>Similarities and differences</w:t>
            </w:r>
          </w:p>
        </w:tc>
        <w:tc>
          <w:tcPr>
            <w:tcW w:w="2348" w:type="dxa"/>
          </w:tcPr>
          <w:p w14:paraId="1DE1B25C" w14:textId="77777777" w:rsidR="00726E4D" w:rsidRDefault="00726E4D" w:rsidP="00E75DAC">
            <w:r>
              <w:t>Traditions</w:t>
            </w:r>
          </w:p>
        </w:tc>
        <w:tc>
          <w:tcPr>
            <w:tcW w:w="2348" w:type="dxa"/>
          </w:tcPr>
          <w:p w14:paraId="76844517" w14:textId="77777777" w:rsidR="00726E4D" w:rsidRDefault="00726E4D" w:rsidP="00E75DAC">
            <w:r>
              <w:t>Parks, allotments, where food comes from</w:t>
            </w:r>
          </w:p>
        </w:tc>
        <w:tc>
          <w:tcPr>
            <w:tcW w:w="2348" w:type="dxa"/>
          </w:tcPr>
          <w:p w14:paraId="4B5B831C" w14:textId="77777777" w:rsidR="00726E4D" w:rsidRDefault="00726E4D" w:rsidP="00E75DAC">
            <w:r>
              <w:t>Find out about a seaside town</w:t>
            </w:r>
          </w:p>
        </w:tc>
      </w:tr>
      <w:tr w:rsidR="00726E4D" w14:paraId="39F322D2" w14:textId="77777777" w:rsidTr="00726E4D">
        <w:tc>
          <w:tcPr>
            <w:tcW w:w="1541" w:type="dxa"/>
            <w:shd w:val="clear" w:color="auto" w:fill="FBE4D5" w:themeFill="accent2" w:themeFillTint="33"/>
          </w:tcPr>
          <w:p w14:paraId="6DDCCFAD" w14:textId="77777777" w:rsidR="00726E4D" w:rsidRPr="00856D2B" w:rsidRDefault="00726E4D" w:rsidP="00E75DAC">
            <w:pPr>
              <w:rPr>
                <w:b/>
              </w:rPr>
            </w:pPr>
            <w:r w:rsidRPr="00856D2B">
              <w:rPr>
                <w:b/>
              </w:rPr>
              <w:t>Opportunities</w:t>
            </w:r>
          </w:p>
        </w:tc>
        <w:tc>
          <w:tcPr>
            <w:tcW w:w="2346" w:type="dxa"/>
          </w:tcPr>
          <w:p w14:paraId="4B180E11" w14:textId="77777777" w:rsidR="00726E4D" w:rsidRDefault="00726E4D" w:rsidP="00E75DAC">
            <w:r>
              <w:t>Trip – walk around Brampton</w:t>
            </w:r>
          </w:p>
        </w:tc>
        <w:tc>
          <w:tcPr>
            <w:tcW w:w="2345" w:type="dxa"/>
          </w:tcPr>
          <w:p w14:paraId="74E08381" w14:textId="77777777" w:rsidR="00726E4D" w:rsidRDefault="00726E4D" w:rsidP="00E75DAC">
            <w:proofErr w:type="spellStart"/>
            <w:r>
              <w:t>Walby</w:t>
            </w:r>
            <w:proofErr w:type="spellEnd"/>
            <w:r>
              <w:t xml:space="preserve"> Farm Park – Christmas experience</w:t>
            </w:r>
          </w:p>
        </w:tc>
        <w:tc>
          <w:tcPr>
            <w:tcW w:w="2345" w:type="dxa"/>
          </w:tcPr>
          <w:p w14:paraId="6421EA31" w14:textId="77777777" w:rsidR="00726E4D" w:rsidRDefault="00726E4D" w:rsidP="00E75DAC">
            <w:r>
              <w:t>Dino World</w:t>
            </w:r>
          </w:p>
        </w:tc>
        <w:tc>
          <w:tcPr>
            <w:tcW w:w="2346" w:type="dxa"/>
          </w:tcPr>
          <w:p w14:paraId="04223D3C" w14:textId="77777777" w:rsidR="00726E4D" w:rsidRDefault="00726E4D" w:rsidP="00E75DAC">
            <w:r>
              <w:t>Visit to Carlisle Library</w:t>
            </w:r>
          </w:p>
          <w:p w14:paraId="3093DBB3" w14:textId="77777777" w:rsidR="00726E4D" w:rsidRDefault="00726E4D" w:rsidP="00E75DAC">
            <w:r>
              <w:t>Visit from storyteller, shoe maker</w:t>
            </w:r>
          </w:p>
        </w:tc>
        <w:tc>
          <w:tcPr>
            <w:tcW w:w="2346" w:type="dxa"/>
          </w:tcPr>
          <w:p w14:paraId="33601EA5" w14:textId="77777777" w:rsidR="00726E4D" w:rsidRDefault="00726E4D" w:rsidP="00E75DAC">
            <w:proofErr w:type="spellStart"/>
            <w:r>
              <w:t>Watchtree</w:t>
            </w:r>
            <w:proofErr w:type="spellEnd"/>
            <w:r>
              <w:t xml:space="preserve"> Nature Reserve, </w:t>
            </w:r>
            <w:proofErr w:type="spellStart"/>
            <w:r>
              <w:t>Oakbank</w:t>
            </w:r>
            <w:proofErr w:type="spellEnd"/>
            <w:r>
              <w:t xml:space="preserve"> Nursery, Tarn Road Nursery. </w:t>
            </w:r>
            <w:proofErr w:type="spellStart"/>
            <w:r>
              <w:t>Talkin</w:t>
            </w:r>
            <w:proofErr w:type="spellEnd"/>
            <w:r>
              <w:t xml:space="preserve"> Tarn</w:t>
            </w:r>
          </w:p>
        </w:tc>
        <w:tc>
          <w:tcPr>
            <w:tcW w:w="2345" w:type="dxa"/>
          </w:tcPr>
          <w:p w14:paraId="098477C3" w14:textId="77777777" w:rsidR="00726E4D" w:rsidRDefault="00726E4D" w:rsidP="00E75DAC">
            <w:r>
              <w:t>Aquarium</w:t>
            </w:r>
          </w:p>
        </w:tc>
      </w:tr>
      <w:tr w:rsidR="00726E4D" w14:paraId="4D85FA7F" w14:textId="77777777" w:rsidTr="00726E4D">
        <w:tc>
          <w:tcPr>
            <w:tcW w:w="1541" w:type="dxa"/>
            <w:shd w:val="clear" w:color="auto" w:fill="FBE4D5" w:themeFill="accent2" w:themeFillTint="33"/>
          </w:tcPr>
          <w:p w14:paraId="3F8BA7DC" w14:textId="77777777" w:rsidR="00726E4D" w:rsidRPr="00856D2B" w:rsidRDefault="00726E4D" w:rsidP="00E75DAC">
            <w:pPr>
              <w:rPr>
                <w:b/>
              </w:rPr>
            </w:pPr>
            <w:r w:rsidRPr="00856D2B">
              <w:rPr>
                <w:b/>
              </w:rPr>
              <w:t>Understanding the World</w:t>
            </w:r>
          </w:p>
        </w:tc>
        <w:tc>
          <w:tcPr>
            <w:tcW w:w="2346" w:type="dxa"/>
          </w:tcPr>
          <w:p w14:paraId="6BB36708" w14:textId="77777777" w:rsidR="00726E4D" w:rsidRDefault="00726E4D" w:rsidP="00E75DAC">
            <w:r>
              <w:t>Understanding maps, Brampton’s place in the world</w:t>
            </w:r>
          </w:p>
        </w:tc>
        <w:tc>
          <w:tcPr>
            <w:tcW w:w="2345" w:type="dxa"/>
          </w:tcPr>
          <w:p w14:paraId="5C847C04" w14:textId="77777777" w:rsidR="00726E4D" w:rsidRDefault="00726E4D" w:rsidP="00E75DAC">
            <w:r>
              <w:t>Why do we celebrate?</w:t>
            </w:r>
          </w:p>
        </w:tc>
        <w:tc>
          <w:tcPr>
            <w:tcW w:w="2345" w:type="dxa"/>
          </w:tcPr>
          <w:p w14:paraId="619684AF" w14:textId="77777777" w:rsidR="00726E4D" w:rsidRDefault="00726E4D" w:rsidP="00E75DAC">
            <w:r>
              <w:t>Different parts of the world, how people live differently, different animals and environments</w:t>
            </w:r>
          </w:p>
        </w:tc>
        <w:tc>
          <w:tcPr>
            <w:tcW w:w="2346" w:type="dxa"/>
          </w:tcPr>
          <w:p w14:paraId="666D289B" w14:textId="77777777" w:rsidR="00726E4D" w:rsidRDefault="00726E4D" w:rsidP="00E75DAC">
            <w:r>
              <w:t>History, linked to the stories</w:t>
            </w:r>
          </w:p>
        </w:tc>
        <w:tc>
          <w:tcPr>
            <w:tcW w:w="2346" w:type="dxa"/>
          </w:tcPr>
          <w:p w14:paraId="04BBA5E4" w14:textId="77777777" w:rsidR="00726E4D" w:rsidRDefault="00726E4D" w:rsidP="00E75DAC">
            <w:r>
              <w:t>Why gardens are important, bees etc, living and growing</w:t>
            </w:r>
          </w:p>
        </w:tc>
        <w:tc>
          <w:tcPr>
            <w:tcW w:w="2345" w:type="dxa"/>
          </w:tcPr>
          <w:p w14:paraId="2DD7DEAA" w14:textId="77777777" w:rsidR="00726E4D" w:rsidRDefault="00726E4D" w:rsidP="00E75DAC">
            <w:r>
              <w:t>Coasts, land, sea, tides, sea-life, the impact of fishing etc, food chains</w:t>
            </w:r>
          </w:p>
        </w:tc>
      </w:tr>
      <w:tr w:rsidR="00726E4D" w14:paraId="07FE6F28" w14:textId="77777777" w:rsidTr="00726E4D">
        <w:tc>
          <w:tcPr>
            <w:tcW w:w="1541" w:type="dxa"/>
            <w:shd w:val="clear" w:color="auto" w:fill="FBE4D5" w:themeFill="accent2" w:themeFillTint="33"/>
          </w:tcPr>
          <w:p w14:paraId="27E7B2B4" w14:textId="77777777" w:rsidR="00726E4D" w:rsidRPr="00856D2B" w:rsidRDefault="00726E4D" w:rsidP="00E75DAC">
            <w:pPr>
              <w:rPr>
                <w:b/>
              </w:rPr>
            </w:pPr>
            <w:r w:rsidRPr="00856D2B">
              <w:rPr>
                <w:b/>
              </w:rPr>
              <w:t>Emotional Awareness</w:t>
            </w:r>
          </w:p>
        </w:tc>
        <w:tc>
          <w:tcPr>
            <w:tcW w:w="2346" w:type="dxa"/>
          </w:tcPr>
          <w:p w14:paraId="7EBF71B0" w14:textId="77777777" w:rsidR="00726E4D" w:rsidRDefault="00726E4D" w:rsidP="00E75DAC">
            <w:r>
              <w:t>Belonging</w:t>
            </w:r>
          </w:p>
        </w:tc>
        <w:tc>
          <w:tcPr>
            <w:tcW w:w="2345" w:type="dxa"/>
          </w:tcPr>
          <w:p w14:paraId="11796606" w14:textId="77777777" w:rsidR="00726E4D" w:rsidRDefault="00726E4D" w:rsidP="00E75DAC">
            <w:r>
              <w:t>Differences, feelings</w:t>
            </w:r>
          </w:p>
        </w:tc>
        <w:tc>
          <w:tcPr>
            <w:tcW w:w="2345" w:type="dxa"/>
          </w:tcPr>
          <w:p w14:paraId="794BBC08" w14:textId="77777777" w:rsidR="00726E4D" w:rsidRDefault="00726E4D" w:rsidP="00E75DAC"/>
        </w:tc>
        <w:tc>
          <w:tcPr>
            <w:tcW w:w="2346" w:type="dxa"/>
          </w:tcPr>
          <w:p w14:paraId="69798686" w14:textId="77777777" w:rsidR="00726E4D" w:rsidRDefault="00726E4D" w:rsidP="00E75DAC">
            <w:r>
              <w:t>Linked to each story</w:t>
            </w:r>
          </w:p>
        </w:tc>
        <w:tc>
          <w:tcPr>
            <w:tcW w:w="2346" w:type="dxa"/>
          </w:tcPr>
          <w:p w14:paraId="762ABA30" w14:textId="77777777" w:rsidR="00726E4D" w:rsidRDefault="00726E4D" w:rsidP="00E75DAC">
            <w:r>
              <w:t>Looking after living things</w:t>
            </w:r>
          </w:p>
        </w:tc>
        <w:tc>
          <w:tcPr>
            <w:tcW w:w="2345" w:type="dxa"/>
          </w:tcPr>
          <w:p w14:paraId="6035B8C6" w14:textId="77777777" w:rsidR="00726E4D" w:rsidRDefault="00726E4D" w:rsidP="00E75DAC"/>
        </w:tc>
      </w:tr>
    </w:tbl>
    <w:p w14:paraId="5046BE41" w14:textId="77777777" w:rsidR="0073468D" w:rsidRDefault="0073468D" w:rsidP="00C858C8">
      <w:pPr>
        <w:rPr>
          <w:rFonts w:ascii="Arial" w:hAnsi="Arial" w:cs="Arial"/>
        </w:rPr>
      </w:pPr>
    </w:p>
    <w:p w14:paraId="44FDB67A" w14:textId="77777777" w:rsidR="0073468D" w:rsidRDefault="0073468D" w:rsidP="00C858C8">
      <w:pPr>
        <w:rPr>
          <w:rFonts w:ascii="Arial" w:hAnsi="Arial" w:cs="Arial"/>
        </w:rPr>
      </w:pPr>
    </w:p>
    <w:p w14:paraId="36B47151" w14:textId="77777777" w:rsidR="0073468D" w:rsidRDefault="0073468D" w:rsidP="00C858C8">
      <w:pPr>
        <w:rPr>
          <w:rFonts w:ascii="Arial" w:hAnsi="Arial" w:cs="Arial"/>
        </w:rPr>
      </w:pPr>
    </w:p>
    <w:p w14:paraId="436C0CAA" w14:textId="77777777" w:rsidR="0073468D" w:rsidRPr="00A75F6E" w:rsidRDefault="0073468D" w:rsidP="00F008D6">
      <w:pPr>
        <w:spacing w:after="0"/>
        <w:rPr>
          <w:rFonts w:ascii="Arial" w:hAnsi="Arial" w:cs="Arial"/>
        </w:rPr>
      </w:pPr>
    </w:p>
    <w:p w14:paraId="232EA03D" w14:textId="77777777" w:rsidR="0073468D" w:rsidRDefault="0073468D" w:rsidP="00C858C8">
      <w:pPr>
        <w:rPr>
          <w:rFonts w:ascii="Arial" w:hAnsi="Arial" w:cs="Arial"/>
        </w:rPr>
      </w:pPr>
    </w:p>
    <w:p w14:paraId="4EC60CC4" w14:textId="77777777" w:rsidR="004C552C" w:rsidRDefault="004C552C" w:rsidP="00C858C8">
      <w:pPr>
        <w:rPr>
          <w:rFonts w:ascii="Arial" w:hAnsi="Arial" w:cs="Arial"/>
        </w:rPr>
      </w:pPr>
    </w:p>
    <w:p w14:paraId="4A81F81E" w14:textId="77777777" w:rsidR="004C552C" w:rsidRPr="00A75F6E" w:rsidRDefault="004C552C" w:rsidP="00C858C8">
      <w:pPr>
        <w:rPr>
          <w:rFonts w:ascii="Arial" w:hAnsi="Arial" w:cs="Arial"/>
        </w:rPr>
      </w:pPr>
    </w:p>
    <w:sectPr w:rsidR="004C552C" w:rsidRPr="00A75F6E">
      <w:headerReference w:type="even" r:id="rId19"/>
      <w:headerReference w:type="default" r:id="rId20"/>
      <w:headerReference w:type="first" r:id="rId21"/>
      <w:pgSz w:w="16838" w:h="11906" w:orient="landscape"/>
      <w:pgMar w:top="851" w:right="1103" w:bottom="1440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581069" w14:textId="77777777" w:rsidR="009020A0" w:rsidRDefault="009020A0">
      <w:pPr>
        <w:spacing w:after="0" w:line="240" w:lineRule="auto"/>
      </w:pPr>
      <w:r>
        <w:separator/>
      </w:r>
    </w:p>
  </w:endnote>
  <w:endnote w:type="continuationSeparator" w:id="0">
    <w:p w14:paraId="3BB78075" w14:textId="77777777" w:rsidR="009020A0" w:rsidRDefault="009020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venir Book">
    <w:altName w:val="Tw Cen MT"/>
    <w:charset w:val="00"/>
    <w:family w:val="auto"/>
    <w:pitch w:val="variable"/>
    <w:sig w:usb0="800000AF" w:usb1="5000204A" w:usb2="00000000" w:usb3="00000000" w:csb0="0000009B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30B5DC" w14:textId="77777777" w:rsidR="009020A0" w:rsidRDefault="009020A0">
      <w:pPr>
        <w:spacing w:after="0" w:line="240" w:lineRule="auto"/>
      </w:pPr>
      <w:r>
        <w:separator/>
      </w:r>
    </w:p>
  </w:footnote>
  <w:footnote w:type="continuationSeparator" w:id="0">
    <w:p w14:paraId="7836F648" w14:textId="77777777" w:rsidR="009020A0" w:rsidRDefault="009020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31B0E8" w14:textId="77777777" w:rsidR="009020A0" w:rsidRDefault="00C7018C">
    <w:pPr>
      <w:pStyle w:val="Header"/>
    </w:pPr>
    <w:r>
      <w:rPr>
        <w:noProof/>
      </w:rPr>
      <w:pict w14:anchorId="045E069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720001" o:spid="_x0000_s2050" type="#_x0000_t75" style="position:absolute;margin-left:0;margin-top:0;width:450.7pt;height:450.7pt;z-index:-251657216;mso-position-horizontal:center;mso-position-horizontal-relative:margin;mso-position-vertical:center;mso-position-vertical-relative:margin" o:allowincell="f">
          <v:imagedata r:id="rId1" o:title="BPS LOGO ROUND - WHITE BORDER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2F6825" w14:textId="1FEF6FFB" w:rsidR="009020A0" w:rsidRDefault="00C7018C" w:rsidP="00F678A1">
    <w:pPr>
      <w:pStyle w:val="COP"/>
    </w:pPr>
    <w:r>
      <w:rPr>
        <w:noProof/>
      </w:rPr>
      <w:pict w14:anchorId="262E7F6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720002" o:spid="_x0000_s2051" type="#_x0000_t75" style="position:absolute;margin-left:335pt;margin-top:-177.55pt;width:627.05pt;height:627.05pt;z-index:251660288;mso-position-horizontal-relative:margin;mso-position-vertical-relative:margin" o:allowincell="f">
          <v:imagedata r:id="rId1" o:title="BPS LOGO ROUND - WHITE BORDER" gain="19661f" blacklevel="22938f"/>
          <w10:wrap anchorx="margin" anchory="margin"/>
        </v:shape>
      </w:pict>
    </w:r>
    <w:r w:rsidR="00F678A1">
      <w:t xml:space="preserve">           Early Years Topic Maps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9BB1A7" w14:textId="77777777" w:rsidR="009020A0" w:rsidRDefault="00C7018C">
    <w:pPr>
      <w:pStyle w:val="Header"/>
    </w:pPr>
    <w:r>
      <w:rPr>
        <w:noProof/>
      </w:rPr>
      <w:pict w14:anchorId="60D9878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720000" o:spid="_x0000_s2049" type="#_x0000_t75" style="position:absolute;margin-left:0;margin-top:0;width:450.7pt;height:450.7pt;z-index:-251658240;mso-position-horizontal:center;mso-position-horizontal-relative:margin;mso-position-vertical:center;mso-position-vertical-relative:margin" o:allowincell="f">
          <v:imagedata r:id="rId1" o:title="BPS LOGO ROUND - WHITE BORDER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712B9C"/>
    <w:multiLevelType w:val="hybridMultilevel"/>
    <w:tmpl w:val="5F6AD7F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3D317C"/>
    <w:multiLevelType w:val="hybridMultilevel"/>
    <w:tmpl w:val="63123BD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attachedTemplate r:id="rId1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616"/>
    <w:rsid w:val="00007792"/>
    <w:rsid w:val="00030EBB"/>
    <w:rsid w:val="00086DA8"/>
    <w:rsid w:val="00094281"/>
    <w:rsid w:val="000B2A4D"/>
    <w:rsid w:val="000E2D1F"/>
    <w:rsid w:val="000F5C9E"/>
    <w:rsid w:val="00101D97"/>
    <w:rsid w:val="00122A05"/>
    <w:rsid w:val="00125ECA"/>
    <w:rsid w:val="00146490"/>
    <w:rsid w:val="00177ACC"/>
    <w:rsid w:val="001C5B0C"/>
    <w:rsid w:val="0022452D"/>
    <w:rsid w:val="002400BB"/>
    <w:rsid w:val="002444C1"/>
    <w:rsid w:val="00244DC3"/>
    <w:rsid w:val="0029686D"/>
    <w:rsid w:val="002A7486"/>
    <w:rsid w:val="002C1A66"/>
    <w:rsid w:val="002C3E18"/>
    <w:rsid w:val="002D6C72"/>
    <w:rsid w:val="002E7BF4"/>
    <w:rsid w:val="003335BD"/>
    <w:rsid w:val="00357E48"/>
    <w:rsid w:val="003C1FED"/>
    <w:rsid w:val="003C7279"/>
    <w:rsid w:val="003D1E15"/>
    <w:rsid w:val="00453554"/>
    <w:rsid w:val="00455EC0"/>
    <w:rsid w:val="00470F67"/>
    <w:rsid w:val="004C552C"/>
    <w:rsid w:val="004C6B1B"/>
    <w:rsid w:val="004C7169"/>
    <w:rsid w:val="004F0616"/>
    <w:rsid w:val="00500024"/>
    <w:rsid w:val="005B29B9"/>
    <w:rsid w:val="005B63C7"/>
    <w:rsid w:val="005B6CCD"/>
    <w:rsid w:val="005C35D4"/>
    <w:rsid w:val="005F7C5C"/>
    <w:rsid w:val="00602C60"/>
    <w:rsid w:val="00617D94"/>
    <w:rsid w:val="0062660D"/>
    <w:rsid w:val="00632302"/>
    <w:rsid w:val="00650BEF"/>
    <w:rsid w:val="006529BA"/>
    <w:rsid w:val="00660828"/>
    <w:rsid w:val="006856AC"/>
    <w:rsid w:val="00686D16"/>
    <w:rsid w:val="00690627"/>
    <w:rsid w:val="0069727B"/>
    <w:rsid w:val="006A56E2"/>
    <w:rsid w:val="006E4FBC"/>
    <w:rsid w:val="006F4029"/>
    <w:rsid w:val="00726E4D"/>
    <w:rsid w:val="00727489"/>
    <w:rsid w:val="00731C66"/>
    <w:rsid w:val="0073468D"/>
    <w:rsid w:val="007617EC"/>
    <w:rsid w:val="007B314B"/>
    <w:rsid w:val="007B4A23"/>
    <w:rsid w:val="007D4523"/>
    <w:rsid w:val="007E64B3"/>
    <w:rsid w:val="007E741F"/>
    <w:rsid w:val="00842CAE"/>
    <w:rsid w:val="00873876"/>
    <w:rsid w:val="00875A16"/>
    <w:rsid w:val="00880B30"/>
    <w:rsid w:val="008C2CBF"/>
    <w:rsid w:val="008F246A"/>
    <w:rsid w:val="009020A0"/>
    <w:rsid w:val="009034AA"/>
    <w:rsid w:val="0093797B"/>
    <w:rsid w:val="00953D8A"/>
    <w:rsid w:val="00960691"/>
    <w:rsid w:val="009873E9"/>
    <w:rsid w:val="009A2D6A"/>
    <w:rsid w:val="009A5AF5"/>
    <w:rsid w:val="009B1535"/>
    <w:rsid w:val="009D238C"/>
    <w:rsid w:val="009D6E20"/>
    <w:rsid w:val="009F3070"/>
    <w:rsid w:val="009F4057"/>
    <w:rsid w:val="00A07324"/>
    <w:rsid w:val="00A416C8"/>
    <w:rsid w:val="00A6695C"/>
    <w:rsid w:val="00A75F6E"/>
    <w:rsid w:val="00A97726"/>
    <w:rsid w:val="00AA20AF"/>
    <w:rsid w:val="00AB7268"/>
    <w:rsid w:val="00AF3D74"/>
    <w:rsid w:val="00B100F4"/>
    <w:rsid w:val="00B64939"/>
    <w:rsid w:val="00BC159A"/>
    <w:rsid w:val="00BD5A60"/>
    <w:rsid w:val="00C0442B"/>
    <w:rsid w:val="00C07F8B"/>
    <w:rsid w:val="00C33778"/>
    <w:rsid w:val="00C35D11"/>
    <w:rsid w:val="00C7018C"/>
    <w:rsid w:val="00C858C8"/>
    <w:rsid w:val="00CA3253"/>
    <w:rsid w:val="00CE0EE7"/>
    <w:rsid w:val="00D15F00"/>
    <w:rsid w:val="00D41B73"/>
    <w:rsid w:val="00D75EAD"/>
    <w:rsid w:val="00DA150A"/>
    <w:rsid w:val="00DD7213"/>
    <w:rsid w:val="00DF1893"/>
    <w:rsid w:val="00E00FFB"/>
    <w:rsid w:val="00E031D8"/>
    <w:rsid w:val="00E06073"/>
    <w:rsid w:val="00E07EB8"/>
    <w:rsid w:val="00E326A5"/>
    <w:rsid w:val="00E32B46"/>
    <w:rsid w:val="00E37805"/>
    <w:rsid w:val="00EA653A"/>
    <w:rsid w:val="00EE1E97"/>
    <w:rsid w:val="00EF3D0E"/>
    <w:rsid w:val="00EF6825"/>
    <w:rsid w:val="00F008D6"/>
    <w:rsid w:val="00F15FDF"/>
    <w:rsid w:val="00F20638"/>
    <w:rsid w:val="00F259A7"/>
    <w:rsid w:val="00F678A1"/>
    <w:rsid w:val="00FB01D4"/>
    <w:rsid w:val="00FC5F40"/>
    <w:rsid w:val="00FF3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14C17281"/>
  <w15:chartTrackingRefBased/>
  <w15:docId w15:val="{E563780C-47DB-4AEA-804F-062EE88BC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BEF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P">
    <w:name w:val="COP"/>
    <w:basedOn w:val="Normal"/>
    <w:link w:val="COPChar"/>
    <w:autoRedefine/>
    <w:qFormat/>
    <w:rsid w:val="00F678A1"/>
    <w:pPr>
      <w:shd w:val="clear" w:color="auto" w:fill="FDAB9D"/>
      <w:spacing w:after="160" w:line="259" w:lineRule="auto"/>
      <w:ind w:right="2529" w:hanging="851"/>
    </w:pPr>
    <w:rPr>
      <w:rFonts w:ascii="Avenir Book" w:eastAsiaTheme="minorHAnsi" w:hAnsi="Avenir Book" w:cstheme="minorBidi"/>
      <w:b/>
      <w:bCs/>
      <w:sz w:val="36"/>
      <w:szCs w:val="36"/>
    </w:rPr>
  </w:style>
  <w:style w:type="character" w:customStyle="1" w:styleId="COPChar">
    <w:name w:val="COP Char"/>
    <w:basedOn w:val="DefaultParagraphFont"/>
    <w:link w:val="COP"/>
    <w:rsid w:val="00F678A1"/>
    <w:rPr>
      <w:rFonts w:ascii="Avenir Book" w:hAnsi="Avenir Book"/>
      <w:b/>
      <w:bCs/>
      <w:sz w:val="36"/>
      <w:szCs w:val="36"/>
      <w:shd w:val="clear" w:color="auto" w:fill="FDAB9D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ListParagraph">
    <w:name w:val="List Paragraph"/>
    <w:basedOn w:val="Normal"/>
    <w:uiPriority w:val="34"/>
    <w:qFormat/>
    <w:rsid w:val="00650BEF"/>
    <w:pPr>
      <w:ind w:left="720"/>
    </w:pPr>
  </w:style>
  <w:style w:type="paragraph" w:customStyle="1" w:styleId="Default">
    <w:name w:val="Default"/>
    <w:rsid w:val="00D41B73"/>
    <w:pPr>
      <w:autoSpaceDE w:val="0"/>
      <w:autoSpaceDN w:val="0"/>
      <w:adjustRightInd w:val="0"/>
      <w:spacing w:after="0" w:line="240" w:lineRule="auto"/>
    </w:pPr>
    <w:rPr>
      <w:rFonts w:ascii="Tempus Sans ITC" w:hAnsi="Tempus Sans ITC" w:cs="Tempus Sans ITC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CA325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700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header" Target="header3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larkr\Documents\Custom%20Office%20Templates\Curric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A383C0-450A-4206-8DAC-8BAFD631AA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Curric</Template>
  <TotalTime>2</TotalTime>
  <Pages>4</Pages>
  <Words>587</Words>
  <Characters>3349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Clark</dc:creator>
  <cp:keywords/>
  <dc:description/>
  <cp:lastModifiedBy>nicola morton</cp:lastModifiedBy>
  <cp:revision>3</cp:revision>
  <dcterms:created xsi:type="dcterms:W3CDTF">2025-03-26T14:36:00Z</dcterms:created>
  <dcterms:modified xsi:type="dcterms:W3CDTF">2025-07-16T12:57:00Z</dcterms:modified>
</cp:coreProperties>
</file>