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2"/>
        <w:gridCol w:w="2489"/>
        <w:gridCol w:w="2491"/>
        <w:gridCol w:w="2494"/>
        <w:gridCol w:w="2495"/>
        <w:gridCol w:w="2473"/>
      </w:tblGrid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INTERPRETING, CONSTRUCTING AND PRESENTING DATA</w:t>
            </w:r>
          </w:p>
        </w:tc>
      </w:tr>
      <w:tr>
        <w:tc>
          <w:tcPr>
            <w:tcW w:w="260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60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interpret and construct simple pictograms, tally charts, block diagrams and simple tables 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interpret and present data using bar charts, pictograms and tables </w:t>
            </w:r>
          </w:p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interpret and present discrete and continuous data using appropriate graphical methods, including bar charts and time graphs </w:t>
            </w: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  <w:r>
              <w:t>complete, read and interpret information in tables, including timetables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interpret and construct pie charts and line graphs and use these to solve problems </w:t>
            </w:r>
          </w:p>
          <w:p>
            <w:pPr>
              <w:spacing w:after="0" w:line="240" w:lineRule="auto"/>
            </w:pPr>
          </w:p>
        </w:tc>
      </w:tr>
      <w:tr>
        <w:tc>
          <w:tcPr>
            <w:tcW w:w="260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  <w:r>
              <w:t>ask and answer simple questions by counting the number of objects in each category and sorting the categories by quantity</w:t>
            </w: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260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  <w:r>
              <w:t>ask and answer questions about totalling and comparing categorical data</w:t>
            </w: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SOLVING PROBLEMS</w:t>
            </w:r>
          </w:p>
        </w:tc>
      </w:tr>
      <w:tr>
        <w:tc>
          <w:tcPr>
            <w:tcW w:w="260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  <w:r>
              <w:t>solve one-step and two-step questions [e.g. ‘How many more?’ and ‘How many fewer?’] using information presented in scaled bar charts and pictograms and tables.</w:t>
            </w: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solve comparison, sum and difference problems using information presented in bar charts, pictograms, tables and other graphs.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comparison, sum and difference problems using information presented in a line graph </w:t>
            </w:r>
          </w:p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  <w:r>
              <w:t>calculate and interpret the mean as an average</w:t>
            </w:r>
          </w:p>
        </w:tc>
      </w:tr>
    </w:tbl>
    <w:p/>
    <w:p/>
    <w:p>
      <w:bookmarkStart w:id="0" w:name="_GoBack"/>
      <w:bookmarkEnd w:id="0"/>
    </w:p>
    <w:p/>
    <w:sectPr>
      <w:headerReference w:type="even" r:id="rId7"/>
      <w:headerReference w:type="default" r:id="rId8"/>
      <w:headerReference w:type="first" r:id="rId9"/>
      <w:pgSz w:w="16838" w:h="11906" w:orient="landscape"/>
      <w:pgMar w:top="851" w:right="110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>
      <w:tab/>
      <w:t>BPS</w:t>
    </w:r>
    <w:r>
      <w:tab/>
      <w:t>Statistics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4AA06-5FEE-4F9B-A238-8EECB6970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Richard Clark</cp:lastModifiedBy>
  <cp:revision>2</cp:revision>
  <dcterms:created xsi:type="dcterms:W3CDTF">2021-07-14T12:16:00Z</dcterms:created>
  <dcterms:modified xsi:type="dcterms:W3CDTF">2021-07-14T12:16:00Z</dcterms:modified>
</cp:coreProperties>
</file>